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Calibri Light" w:eastAsia="Calibri Light" w:hAnsi="Calibri Light" w:cs="Calibri Light"/>
          <w:sz w:val="28"/>
          <w:szCs w:val="28"/>
          <w:lang w:val="en-US"/>
        </w:rPr>
        <w:id w:val="-1562323806"/>
        <w:docPartObj>
          <w:docPartGallery w:val="Cover Pages"/>
          <w:docPartUnique/>
        </w:docPartObj>
      </w:sdtPr>
      <w:sdtEndPr/>
      <w:sdtContent>
        <w:p w14:paraId="137D4550" w14:textId="66D475A5" w:rsidR="00C3255B" w:rsidRDefault="00C3255B"/>
        <w:p w14:paraId="11FE2911" w14:textId="4A94C00E" w:rsidR="001E07EF" w:rsidRPr="007D0500" w:rsidRDefault="007019B5" w:rsidP="001E07EF">
          <w:pPr>
            <w:spacing w:after="200"/>
            <w:contextualSpacing/>
            <w:rPr>
              <w:rFonts w:eastAsia="Times New Roman" w:cstheme="minorHAnsi"/>
              <w:b/>
              <w:color w:val="2B3D73"/>
              <w:spacing w:val="20"/>
              <w:kern w:val="32"/>
              <w:sz w:val="28"/>
              <w:szCs w:val="28"/>
            </w:rPr>
          </w:pPr>
          <w:r>
            <w:rPr>
              <w:noProof/>
            </w:rPr>
            <mc:AlternateContent>
              <mc:Choice Requires="wps">
                <w:drawing>
                  <wp:anchor distT="0" distB="0" distL="114300" distR="114300" simplePos="0" relativeHeight="251658241" behindDoc="0" locked="0" layoutInCell="1" allowOverlap="1" wp14:anchorId="0FF76D35" wp14:editId="2225447A">
                    <wp:simplePos x="0" y="0"/>
                    <wp:positionH relativeFrom="margin">
                      <wp:posOffset>1907177</wp:posOffset>
                    </wp:positionH>
                    <wp:positionV relativeFrom="paragraph">
                      <wp:posOffset>3345724</wp:posOffset>
                    </wp:positionV>
                    <wp:extent cx="4732655" cy="3304903"/>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04E5B2A3" w14:textId="1728568F" w:rsidR="0056624D" w:rsidRPr="0056624D" w:rsidRDefault="0056624D" w:rsidP="0056624D">
                                <w:pPr>
                                  <w:jc w:val="right"/>
                                  <w:rPr>
                                    <w:rFonts w:asciiTheme="majorHAnsi" w:hAnsiTheme="majorHAnsi" w:cstheme="majorHAnsi"/>
                                    <w:b/>
                                    <w:bCs/>
                                    <w:color w:val="17253F"/>
                                    <w:spacing w:val="20"/>
                                    <w:sz w:val="60"/>
                                    <w:szCs w:val="60"/>
                                  </w:rPr>
                                </w:pPr>
                                <w:r w:rsidRPr="0056624D">
                                  <w:rPr>
                                    <w:rFonts w:asciiTheme="majorHAnsi" w:hAnsiTheme="majorHAnsi" w:cstheme="majorHAnsi"/>
                                    <w:b/>
                                    <w:bCs/>
                                    <w:color w:val="17253F"/>
                                    <w:spacing w:val="20"/>
                                    <w:sz w:val="60"/>
                                    <w:szCs w:val="60"/>
                                  </w:rPr>
                                  <w:t xml:space="preserve">I.T </w:t>
                                </w:r>
                                <w:r w:rsidR="00C44717">
                                  <w:rPr>
                                    <w:rFonts w:asciiTheme="majorHAnsi" w:hAnsiTheme="majorHAnsi" w:cstheme="majorHAnsi"/>
                                    <w:b/>
                                    <w:bCs/>
                                    <w:color w:val="17253F"/>
                                    <w:spacing w:val="20"/>
                                    <w:sz w:val="60"/>
                                    <w:szCs w:val="60"/>
                                  </w:rPr>
                                  <w:t>and</w:t>
                                </w:r>
                                <w:r w:rsidR="007F561C">
                                  <w:rPr>
                                    <w:rFonts w:asciiTheme="majorHAnsi" w:hAnsiTheme="majorHAnsi" w:cstheme="majorHAnsi"/>
                                    <w:b/>
                                    <w:bCs/>
                                    <w:color w:val="17253F"/>
                                    <w:spacing w:val="20"/>
                                    <w:sz w:val="60"/>
                                    <w:szCs w:val="60"/>
                                  </w:rPr>
                                  <w:t xml:space="preserve"> Information</w:t>
                                </w:r>
                                <w:r w:rsidRPr="0056624D">
                                  <w:rPr>
                                    <w:rFonts w:asciiTheme="majorHAnsi" w:hAnsiTheme="majorHAnsi" w:cstheme="majorHAnsi"/>
                                    <w:b/>
                                    <w:bCs/>
                                    <w:color w:val="17253F"/>
                                    <w:spacing w:val="20"/>
                                    <w:sz w:val="60"/>
                                    <w:szCs w:val="60"/>
                                  </w:rPr>
                                  <w:t xml:space="preserve"> </w:t>
                                </w:r>
                              </w:p>
                              <w:p w14:paraId="107E85D0" w14:textId="2B8125E1" w:rsidR="00C3255B" w:rsidRPr="000F35C9" w:rsidRDefault="0056624D" w:rsidP="0056624D">
                                <w:pPr>
                                  <w:jc w:val="right"/>
                                  <w:rPr>
                                    <w:rFonts w:asciiTheme="majorHAnsi" w:hAnsiTheme="majorHAnsi" w:cstheme="majorHAnsi"/>
                                    <w:b/>
                                    <w:bCs/>
                                    <w:color w:val="17253F"/>
                                    <w:spacing w:val="20"/>
                                    <w:sz w:val="60"/>
                                    <w:szCs w:val="60"/>
                                  </w:rPr>
                                </w:pPr>
                                <w:r w:rsidRPr="0056624D">
                                  <w:rPr>
                                    <w:rFonts w:asciiTheme="majorHAnsi" w:hAnsiTheme="majorHAnsi" w:cstheme="majorHAnsi"/>
                                    <w:b/>
                                    <w:bCs/>
                                    <w:color w:val="17253F"/>
                                    <w:spacing w:val="20"/>
                                    <w:sz w:val="60"/>
                                    <w:szCs w:val="60"/>
                                  </w:rPr>
                                  <w:t xml:space="preserve">Security </w:t>
                                </w:r>
                                <w:r w:rsidR="001E07EF" w:rsidRPr="00434C12">
                                  <w:rPr>
                                    <w:rFonts w:asciiTheme="majorHAnsi" w:hAnsiTheme="majorHAnsi" w:cstheme="majorHAnsi"/>
                                    <w:b/>
                                    <w:bCs/>
                                    <w:color w:val="17253F"/>
                                    <w:spacing w:val="20"/>
                                    <w:sz w:val="60"/>
                                    <w:szCs w:val="60"/>
                                  </w:rPr>
                                  <w:t>Policy</w:t>
                                </w:r>
                              </w:p>
                              <w:p w14:paraId="5016C7D5" w14:textId="77777777" w:rsidR="00825BB3"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Approved by: </w:t>
                                </w:r>
                                <w:r w:rsidR="00825BB3">
                                  <w:rPr>
                                    <w:rFonts w:asciiTheme="majorHAnsi" w:hAnsiTheme="majorHAnsi" w:cstheme="majorHAnsi"/>
                                    <w:color w:val="663588"/>
                                    <w:spacing w:val="20"/>
                                    <w:sz w:val="24"/>
                                    <w:szCs w:val="24"/>
                                  </w:rPr>
                                  <w:t>Louise Evans</w:t>
                                </w:r>
                              </w:p>
                              <w:p w14:paraId="110BEA0A" w14:textId="70A048D3"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Version: </w:t>
                                </w:r>
                                <w:r w:rsidR="00825BB3">
                                  <w:rPr>
                                    <w:rFonts w:asciiTheme="majorHAnsi" w:hAnsiTheme="majorHAnsi" w:cstheme="majorHAnsi"/>
                                    <w:color w:val="663588"/>
                                    <w:spacing w:val="20"/>
                                    <w:sz w:val="24"/>
                                    <w:szCs w:val="24"/>
                                  </w:rPr>
                                  <w:t>2.0</w:t>
                                </w:r>
                              </w:p>
                              <w:p w14:paraId="111E3453" w14:textId="15861B4D"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Last Updated: </w:t>
                                </w:r>
                                <w:r w:rsidR="00825BB3">
                                  <w:rPr>
                                    <w:rFonts w:asciiTheme="majorHAnsi" w:hAnsiTheme="majorHAnsi" w:cstheme="majorHAnsi"/>
                                    <w:color w:val="663588"/>
                                    <w:spacing w:val="20"/>
                                    <w:sz w:val="24"/>
                                    <w:szCs w:val="24"/>
                                  </w:rPr>
                                  <w:t>06/02/2024</w:t>
                                </w:r>
                              </w:p>
                              <w:p w14:paraId="60E02DDD" w14:textId="32119CC1" w:rsidR="00C3255B"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Review date: </w:t>
                                </w:r>
                                <w:proofErr w:type="gramStart"/>
                                <w:r w:rsidR="00825BB3">
                                  <w:rPr>
                                    <w:rFonts w:asciiTheme="majorHAnsi" w:hAnsiTheme="majorHAnsi" w:cstheme="majorHAnsi"/>
                                    <w:color w:val="663588"/>
                                    <w:spacing w:val="20"/>
                                    <w:sz w:val="24"/>
                                    <w:szCs w:val="24"/>
                                  </w:rPr>
                                  <w:t>06/02/2025</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F76D35" id="_x0000_t202" coordsize="21600,21600" o:spt="202" path="m,l,21600r21600,l21600,xe">
                    <v:stroke joinstyle="miter"/>
                    <v:path gradientshapeok="t" o:connecttype="rect"/>
                  </v:shapetype>
                  <v:shape id="Text Box 3" o:spid="_x0000_s1026" type="#_x0000_t202" style="position:absolute;margin-left:150.15pt;margin-top:263.45pt;width:372.65pt;height:260.2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" filled="f" stroked="f" strokeweight=".5pt">
                    <v:textbox>
                      <w:txbxContent>
                        <w:p w14:paraId="04E5B2A3" w14:textId="1728568F" w:rsidR="0056624D" w:rsidRPr="0056624D" w:rsidRDefault="0056624D" w:rsidP="0056624D">
                          <w:pPr>
                            <w:jc w:val="right"/>
                            <w:rPr>
                              <w:rFonts w:asciiTheme="majorHAnsi" w:hAnsiTheme="majorHAnsi" w:cstheme="majorHAnsi"/>
                              <w:b/>
                              <w:bCs/>
                              <w:color w:val="17253F"/>
                              <w:spacing w:val="20"/>
                              <w:sz w:val="60"/>
                              <w:szCs w:val="60"/>
                            </w:rPr>
                          </w:pPr>
                          <w:r w:rsidRPr="0056624D">
                            <w:rPr>
                              <w:rFonts w:asciiTheme="majorHAnsi" w:hAnsiTheme="majorHAnsi" w:cstheme="majorHAnsi"/>
                              <w:b/>
                              <w:bCs/>
                              <w:color w:val="17253F"/>
                              <w:spacing w:val="20"/>
                              <w:sz w:val="60"/>
                              <w:szCs w:val="60"/>
                            </w:rPr>
                            <w:t xml:space="preserve">I.T </w:t>
                          </w:r>
                          <w:r w:rsidR="00C44717">
                            <w:rPr>
                              <w:rFonts w:asciiTheme="majorHAnsi" w:hAnsiTheme="majorHAnsi" w:cstheme="majorHAnsi"/>
                              <w:b/>
                              <w:bCs/>
                              <w:color w:val="17253F"/>
                              <w:spacing w:val="20"/>
                              <w:sz w:val="60"/>
                              <w:szCs w:val="60"/>
                            </w:rPr>
                            <w:t>and</w:t>
                          </w:r>
                          <w:r w:rsidR="007F561C">
                            <w:rPr>
                              <w:rFonts w:asciiTheme="majorHAnsi" w:hAnsiTheme="majorHAnsi" w:cstheme="majorHAnsi"/>
                              <w:b/>
                              <w:bCs/>
                              <w:color w:val="17253F"/>
                              <w:spacing w:val="20"/>
                              <w:sz w:val="60"/>
                              <w:szCs w:val="60"/>
                            </w:rPr>
                            <w:t xml:space="preserve"> Information</w:t>
                          </w:r>
                          <w:r w:rsidRPr="0056624D">
                            <w:rPr>
                              <w:rFonts w:asciiTheme="majorHAnsi" w:hAnsiTheme="majorHAnsi" w:cstheme="majorHAnsi"/>
                              <w:b/>
                              <w:bCs/>
                              <w:color w:val="17253F"/>
                              <w:spacing w:val="20"/>
                              <w:sz w:val="60"/>
                              <w:szCs w:val="60"/>
                            </w:rPr>
                            <w:t xml:space="preserve"> </w:t>
                          </w:r>
                        </w:p>
                        <w:p w14:paraId="107E85D0" w14:textId="2B8125E1" w:rsidR="00C3255B" w:rsidRPr="000F35C9" w:rsidRDefault="0056624D" w:rsidP="0056624D">
                          <w:pPr>
                            <w:jc w:val="right"/>
                            <w:rPr>
                              <w:rFonts w:asciiTheme="majorHAnsi" w:hAnsiTheme="majorHAnsi" w:cstheme="majorHAnsi"/>
                              <w:b/>
                              <w:bCs/>
                              <w:color w:val="17253F"/>
                              <w:spacing w:val="20"/>
                              <w:sz w:val="60"/>
                              <w:szCs w:val="60"/>
                            </w:rPr>
                          </w:pPr>
                          <w:r w:rsidRPr="0056624D">
                            <w:rPr>
                              <w:rFonts w:asciiTheme="majorHAnsi" w:hAnsiTheme="majorHAnsi" w:cstheme="majorHAnsi"/>
                              <w:b/>
                              <w:bCs/>
                              <w:color w:val="17253F"/>
                              <w:spacing w:val="20"/>
                              <w:sz w:val="60"/>
                              <w:szCs w:val="60"/>
                            </w:rPr>
                            <w:t xml:space="preserve">Security </w:t>
                          </w:r>
                          <w:r w:rsidR="001E07EF" w:rsidRPr="00434C12">
                            <w:rPr>
                              <w:rFonts w:asciiTheme="majorHAnsi" w:hAnsiTheme="majorHAnsi" w:cstheme="majorHAnsi"/>
                              <w:b/>
                              <w:bCs/>
                              <w:color w:val="17253F"/>
                              <w:spacing w:val="20"/>
                              <w:sz w:val="60"/>
                              <w:szCs w:val="60"/>
                            </w:rPr>
                            <w:t>Policy</w:t>
                          </w:r>
                        </w:p>
                        <w:p w14:paraId="5016C7D5" w14:textId="77777777" w:rsidR="00825BB3"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Approved by: </w:t>
                          </w:r>
                          <w:r w:rsidR="00825BB3">
                            <w:rPr>
                              <w:rFonts w:asciiTheme="majorHAnsi" w:hAnsiTheme="majorHAnsi" w:cstheme="majorHAnsi"/>
                              <w:color w:val="663588"/>
                              <w:spacing w:val="20"/>
                              <w:sz w:val="24"/>
                              <w:szCs w:val="24"/>
                            </w:rPr>
                            <w:t>Louise Evans</w:t>
                          </w:r>
                        </w:p>
                        <w:p w14:paraId="110BEA0A" w14:textId="70A048D3"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Version: </w:t>
                          </w:r>
                          <w:r w:rsidR="00825BB3">
                            <w:rPr>
                              <w:rFonts w:asciiTheme="majorHAnsi" w:hAnsiTheme="majorHAnsi" w:cstheme="majorHAnsi"/>
                              <w:color w:val="663588"/>
                              <w:spacing w:val="20"/>
                              <w:sz w:val="24"/>
                              <w:szCs w:val="24"/>
                            </w:rPr>
                            <w:t>2.0</w:t>
                          </w:r>
                        </w:p>
                        <w:p w14:paraId="111E3453" w14:textId="15861B4D"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Last Updated: </w:t>
                          </w:r>
                          <w:r w:rsidR="00825BB3">
                            <w:rPr>
                              <w:rFonts w:asciiTheme="majorHAnsi" w:hAnsiTheme="majorHAnsi" w:cstheme="majorHAnsi"/>
                              <w:color w:val="663588"/>
                              <w:spacing w:val="20"/>
                              <w:sz w:val="24"/>
                              <w:szCs w:val="24"/>
                            </w:rPr>
                            <w:t>06/02/2024</w:t>
                          </w:r>
                        </w:p>
                        <w:p w14:paraId="60E02DDD" w14:textId="32119CC1" w:rsidR="00C3255B"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Review date: </w:t>
                          </w:r>
                          <w:proofErr w:type="gramStart"/>
                          <w:r w:rsidR="00825BB3">
                            <w:rPr>
                              <w:rFonts w:asciiTheme="majorHAnsi" w:hAnsiTheme="majorHAnsi" w:cstheme="majorHAnsi"/>
                              <w:color w:val="663588"/>
                              <w:spacing w:val="20"/>
                              <w:sz w:val="24"/>
                              <w:szCs w:val="24"/>
                            </w:rPr>
                            <w:t>06/02/2025</w:t>
                          </w:r>
                          <w:proofErr w:type="gramEnd"/>
                        </w:p>
                      </w:txbxContent>
                    </v:textbox>
                    <w10:wrap anchorx="margin"/>
                  </v:shape>
                </w:pict>
              </mc:Fallback>
            </mc:AlternateContent>
          </w:r>
          <w:r w:rsidR="00825BB3">
            <w:rPr>
              <w:noProof/>
            </w:rPr>
            <w:drawing>
              <wp:inline distT="0" distB="0" distL="0" distR="0" wp14:anchorId="62DEA0DC" wp14:editId="3ADCFAF8">
                <wp:extent cx="2932430" cy="2463165"/>
                <wp:effectExtent l="0" t="0" r="0" b="0"/>
                <wp:docPr id="5065240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32430" cy="2463165"/>
                        </a:xfrm>
                        <a:prstGeom prst="rect">
                          <a:avLst/>
                        </a:prstGeom>
                        <a:noFill/>
                      </pic:spPr>
                    </pic:pic>
                  </a:graphicData>
                </a:graphic>
              </wp:inline>
            </w:drawing>
          </w:r>
          <w:r w:rsidR="00C3255B">
            <w:br w:type="page"/>
          </w:r>
          <w:r w:rsidR="001E07EF" w:rsidRPr="00434C12">
            <w:rPr>
              <w:rFonts w:eastAsia="Times New Roman" w:cstheme="minorHAnsi"/>
              <w:b/>
              <w:color w:val="17253F"/>
              <w:spacing w:val="20"/>
              <w:kern w:val="32"/>
              <w:sz w:val="28"/>
              <w:szCs w:val="28"/>
            </w:rPr>
            <w:lastRenderedPageBreak/>
            <w:t>TABLE OF CONTENTS</w:t>
          </w:r>
        </w:p>
        <w:p w14:paraId="5E7A3D4D" w14:textId="77777777" w:rsidR="001E07EF" w:rsidRPr="002B4EE0" w:rsidRDefault="001E07EF" w:rsidP="001E07EF">
          <w:pPr>
            <w:rPr>
              <w:rFonts w:cstheme="minorHAnsi"/>
              <w:color w:val="595959"/>
              <w:sz w:val="24"/>
              <w:szCs w:val="24"/>
            </w:rPr>
          </w:pPr>
        </w:p>
        <w:p w14:paraId="237CB351" w14:textId="4E89855D" w:rsidR="00697D1D" w:rsidRDefault="001E07EF">
          <w:pPr>
            <w:pStyle w:val="TOC1"/>
            <w:rPr>
              <w:rFonts w:asciiTheme="minorHAnsi" w:eastAsiaTheme="minorEastAsia" w:hAnsiTheme="minorHAnsi" w:cstheme="minorBidi"/>
              <w:noProof/>
              <w:color w:val="auto"/>
              <w:kern w:val="0"/>
              <w:szCs w:val="22"/>
              <w:lang w:eastAsia="en-GB"/>
            </w:rPr>
          </w:pPr>
          <w:r w:rsidRPr="005D5CC7">
            <w:rPr>
              <w:rFonts w:asciiTheme="minorHAnsi" w:hAnsiTheme="minorHAnsi" w:cstheme="minorHAnsi"/>
              <w:b/>
              <w:color w:val="595959"/>
              <w:sz w:val="28"/>
              <w:szCs w:val="28"/>
            </w:rPr>
            <w:fldChar w:fldCharType="begin"/>
          </w:r>
          <w:r w:rsidRPr="005D5CC7">
            <w:rPr>
              <w:rFonts w:asciiTheme="minorHAnsi" w:hAnsiTheme="minorHAnsi" w:cstheme="minorHAnsi"/>
              <w:b/>
              <w:color w:val="595959"/>
              <w:sz w:val="28"/>
              <w:szCs w:val="28"/>
            </w:rPr>
            <w:instrText xml:space="preserve"> TOC \o "1-2" \h \z \u </w:instrText>
          </w:r>
          <w:r w:rsidRPr="005D5CC7">
            <w:rPr>
              <w:rFonts w:asciiTheme="minorHAnsi" w:hAnsiTheme="minorHAnsi" w:cstheme="minorHAnsi"/>
              <w:b/>
              <w:color w:val="595959"/>
              <w:sz w:val="28"/>
              <w:szCs w:val="28"/>
            </w:rPr>
            <w:fldChar w:fldCharType="separate"/>
          </w:r>
          <w:hyperlink w:anchor="_Toc132125233" w:history="1">
            <w:r w:rsidR="00697D1D" w:rsidRPr="00362651">
              <w:rPr>
                <w:rStyle w:val="Hyperlink"/>
                <w:noProof/>
              </w:rPr>
              <w:t>1</w:t>
            </w:r>
            <w:r w:rsidR="00697D1D">
              <w:rPr>
                <w:rFonts w:asciiTheme="minorHAnsi" w:eastAsiaTheme="minorEastAsia" w:hAnsiTheme="minorHAnsi" w:cstheme="minorBidi"/>
                <w:noProof/>
                <w:color w:val="auto"/>
                <w:kern w:val="0"/>
                <w:szCs w:val="22"/>
                <w:lang w:eastAsia="en-GB"/>
              </w:rPr>
              <w:tab/>
            </w:r>
            <w:r w:rsidR="00697D1D" w:rsidRPr="00362651">
              <w:rPr>
                <w:rStyle w:val="Hyperlink"/>
                <w:noProof/>
              </w:rPr>
              <w:t>Document history</w:t>
            </w:r>
            <w:r w:rsidR="00697D1D">
              <w:rPr>
                <w:noProof/>
                <w:webHidden/>
              </w:rPr>
              <w:tab/>
            </w:r>
            <w:r w:rsidR="00697D1D">
              <w:rPr>
                <w:noProof/>
                <w:webHidden/>
              </w:rPr>
              <w:fldChar w:fldCharType="begin"/>
            </w:r>
            <w:r w:rsidR="00697D1D">
              <w:rPr>
                <w:noProof/>
                <w:webHidden/>
              </w:rPr>
              <w:instrText xml:space="preserve"> PAGEREF _Toc132125233 \h </w:instrText>
            </w:r>
            <w:r w:rsidR="00697D1D">
              <w:rPr>
                <w:noProof/>
                <w:webHidden/>
              </w:rPr>
            </w:r>
            <w:r w:rsidR="00697D1D">
              <w:rPr>
                <w:noProof/>
                <w:webHidden/>
              </w:rPr>
              <w:fldChar w:fldCharType="separate"/>
            </w:r>
            <w:r w:rsidR="00697D1D">
              <w:rPr>
                <w:noProof/>
                <w:webHidden/>
              </w:rPr>
              <w:t>2</w:t>
            </w:r>
            <w:r w:rsidR="00697D1D">
              <w:rPr>
                <w:noProof/>
                <w:webHidden/>
              </w:rPr>
              <w:fldChar w:fldCharType="end"/>
            </w:r>
          </w:hyperlink>
        </w:p>
        <w:p w14:paraId="01F7FDAD" w14:textId="58CC4A36" w:rsidR="00697D1D" w:rsidRDefault="00E21C74">
          <w:pPr>
            <w:pStyle w:val="TOC2"/>
            <w:rPr>
              <w:rFonts w:asciiTheme="minorHAnsi" w:eastAsiaTheme="minorEastAsia" w:hAnsiTheme="minorHAnsi" w:cstheme="minorBidi"/>
              <w:color w:val="auto"/>
              <w:kern w:val="0"/>
              <w:szCs w:val="22"/>
              <w:lang w:eastAsia="en-GB"/>
            </w:rPr>
          </w:pPr>
          <w:hyperlink w:anchor="_Toc132125234" w:history="1">
            <w:r w:rsidR="00697D1D" w:rsidRPr="00362651">
              <w:rPr>
                <w:rStyle w:val="Hyperlink"/>
              </w:rPr>
              <w:t>1.1</w:t>
            </w:r>
            <w:r w:rsidR="00697D1D">
              <w:rPr>
                <w:rFonts w:asciiTheme="minorHAnsi" w:eastAsiaTheme="minorEastAsia" w:hAnsiTheme="minorHAnsi" w:cstheme="minorBidi"/>
                <w:color w:val="auto"/>
                <w:kern w:val="0"/>
                <w:szCs w:val="22"/>
                <w:lang w:eastAsia="en-GB"/>
              </w:rPr>
              <w:tab/>
            </w:r>
            <w:r w:rsidR="00697D1D" w:rsidRPr="00362651">
              <w:rPr>
                <w:rStyle w:val="Hyperlink"/>
              </w:rPr>
              <w:t>Revision history</w:t>
            </w:r>
            <w:r w:rsidR="00697D1D">
              <w:rPr>
                <w:webHidden/>
              </w:rPr>
              <w:tab/>
            </w:r>
            <w:r w:rsidR="00697D1D">
              <w:rPr>
                <w:webHidden/>
              </w:rPr>
              <w:fldChar w:fldCharType="begin"/>
            </w:r>
            <w:r w:rsidR="00697D1D">
              <w:rPr>
                <w:webHidden/>
              </w:rPr>
              <w:instrText xml:space="preserve"> PAGEREF _Toc132125234 \h </w:instrText>
            </w:r>
            <w:r w:rsidR="00697D1D">
              <w:rPr>
                <w:webHidden/>
              </w:rPr>
            </w:r>
            <w:r w:rsidR="00697D1D">
              <w:rPr>
                <w:webHidden/>
              </w:rPr>
              <w:fldChar w:fldCharType="separate"/>
            </w:r>
            <w:r w:rsidR="00697D1D">
              <w:rPr>
                <w:webHidden/>
              </w:rPr>
              <w:t>2</w:t>
            </w:r>
            <w:r w:rsidR="00697D1D">
              <w:rPr>
                <w:webHidden/>
              </w:rPr>
              <w:fldChar w:fldCharType="end"/>
            </w:r>
          </w:hyperlink>
        </w:p>
        <w:p w14:paraId="21CB81C2" w14:textId="5042AD42" w:rsidR="00697D1D" w:rsidRDefault="00E21C74">
          <w:pPr>
            <w:pStyle w:val="TOC2"/>
            <w:rPr>
              <w:rFonts w:asciiTheme="minorHAnsi" w:eastAsiaTheme="minorEastAsia" w:hAnsiTheme="minorHAnsi" w:cstheme="minorBidi"/>
              <w:color w:val="auto"/>
              <w:kern w:val="0"/>
              <w:szCs w:val="22"/>
              <w:lang w:eastAsia="en-GB"/>
            </w:rPr>
          </w:pPr>
          <w:hyperlink w:anchor="_Toc132125235" w:history="1">
            <w:r w:rsidR="00697D1D" w:rsidRPr="00362651">
              <w:rPr>
                <w:rStyle w:val="Hyperlink"/>
              </w:rPr>
              <w:t>1.2</w:t>
            </w:r>
            <w:r w:rsidR="00697D1D">
              <w:rPr>
                <w:rFonts w:asciiTheme="minorHAnsi" w:eastAsiaTheme="minorEastAsia" w:hAnsiTheme="minorHAnsi" w:cstheme="minorBidi"/>
                <w:color w:val="auto"/>
                <w:kern w:val="0"/>
                <w:szCs w:val="22"/>
                <w:lang w:eastAsia="en-GB"/>
              </w:rPr>
              <w:tab/>
            </w:r>
            <w:r w:rsidR="00697D1D" w:rsidRPr="00362651">
              <w:rPr>
                <w:rStyle w:val="Hyperlink"/>
              </w:rPr>
              <w:t>Reviewers</w:t>
            </w:r>
            <w:r w:rsidR="00697D1D">
              <w:rPr>
                <w:webHidden/>
              </w:rPr>
              <w:tab/>
            </w:r>
            <w:r w:rsidR="00697D1D">
              <w:rPr>
                <w:webHidden/>
              </w:rPr>
              <w:fldChar w:fldCharType="begin"/>
            </w:r>
            <w:r w:rsidR="00697D1D">
              <w:rPr>
                <w:webHidden/>
              </w:rPr>
              <w:instrText xml:space="preserve"> PAGEREF _Toc132125235 \h </w:instrText>
            </w:r>
            <w:r w:rsidR="00697D1D">
              <w:rPr>
                <w:webHidden/>
              </w:rPr>
            </w:r>
            <w:r w:rsidR="00697D1D">
              <w:rPr>
                <w:webHidden/>
              </w:rPr>
              <w:fldChar w:fldCharType="separate"/>
            </w:r>
            <w:r w:rsidR="00697D1D">
              <w:rPr>
                <w:webHidden/>
              </w:rPr>
              <w:t>2</w:t>
            </w:r>
            <w:r w:rsidR="00697D1D">
              <w:rPr>
                <w:webHidden/>
              </w:rPr>
              <w:fldChar w:fldCharType="end"/>
            </w:r>
          </w:hyperlink>
        </w:p>
        <w:p w14:paraId="173DB3E4" w14:textId="261F041D" w:rsidR="00697D1D" w:rsidRDefault="00E21C74">
          <w:pPr>
            <w:pStyle w:val="TOC2"/>
            <w:rPr>
              <w:rFonts w:asciiTheme="minorHAnsi" w:eastAsiaTheme="minorEastAsia" w:hAnsiTheme="minorHAnsi" w:cstheme="minorBidi"/>
              <w:color w:val="auto"/>
              <w:kern w:val="0"/>
              <w:szCs w:val="22"/>
              <w:lang w:eastAsia="en-GB"/>
            </w:rPr>
          </w:pPr>
          <w:hyperlink w:anchor="_Toc132125236" w:history="1">
            <w:r w:rsidR="00697D1D" w:rsidRPr="00362651">
              <w:rPr>
                <w:rStyle w:val="Hyperlink"/>
              </w:rPr>
              <w:t>1.3</w:t>
            </w:r>
            <w:r w:rsidR="00697D1D">
              <w:rPr>
                <w:rFonts w:asciiTheme="minorHAnsi" w:eastAsiaTheme="minorEastAsia" w:hAnsiTheme="minorHAnsi" w:cstheme="minorBidi"/>
                <w:color w:val="auto"/>
                <w:kern w:val="0"/>
                <w:szCs w:val="22"/>
                <w:lang w:eastAsia="en-GB"/>
              </w:rPr>
              <w:tab/>
            </w:r>
            <w:r w:rsidR="00697D1D" w:rsidRPr="00362651">
              <w:rPr>
                <w:rStyle w:val="Hyperlink"/>
              </w:rPr>
              <w:t>Authorisation</w:t>
            </w:r>
            <w:r w:rsidR="00697D1D">
              <w:rPr>
                <w:webHidden/>
              </w:rPr>
              <w:tab/>
            </w:r>
            <w:r w:rsidR="00697D1D">
              <w:rPr>
                <w:webHidden/>
              </w:rPr>
              <w:fldChar w:fldCharType="begin"/>
            </w:r>
            <w:r w:rsidR="00697D1D">
              <w:rPr>
                <w:webHidden/>
              </w:rPr>
              <w:instrText xml:space="preserve"> PAGEREF _Toc132125236 \h </w:instrText>
            </w:r>
            <w:r w:rsidR="00697D1D">
              <w:rPr>
                <w:webHidden/>
              </w:rPr>
            </w:r>
            <w:r w:rsidR="00697D1D">
              <w:rPr>
                <w:webHidden/>
              </w:rPr>
              <w:fldChar w:fldCharType="separate"/>
            </w:r>
            <w:r w:rsidR="00697D1D">
              <w:rPr>
                <w:webHidden/>
              </w:rPr>
              <w:t>2</w:t>
            </w:r>
            <w:r w:rsidR="00697D1D">
              <w:rPr>
                <w:webHidden/>
              </w:rPr>
              <w:fldChar w:fldCharType="end"/>
            </w:r>
          </w:hyperlink>
        </w:p>
        <w:p w14:paraId="352AF617" w14:textId="4B2EE3EA" w:rsidR="00697D1D" w:rsidRDefault="00E21C74">
          <w:pPr>
            <w:pStyle w:val="TOC1"/>
            <w:rPr>
              <w:rFonts w:asciiTheme="minorHAnsi" w:eastAsiaTheme="minorEastAsia" w:hAnsiTheme="minorHAnsi" w:cstheme="minorBidi"/>
              <w:noProof/>
              <w:color w:val="auto"/>
              <w:kern w:val="0"/>
              <w:szCs w:val="22"/>
              <w:lang w:eastAsia="en-GB"/>
            </w:rPr>
          </w:pPr>
          <w:hyperlink w:anchor="_Toc132125237" w:history="1">
            <w:r w:rsidR="00697D1D" w:rsidRPr="00362651">
              <w:rPr>
                <w:rStyle w:val="Hyperlink"/>
                <w:noProof/>
              </w:rPr>
              <w:t>2</w:t>
            </w:r>
            <w:r w:rsidR="00697D1D">
              <w:rPr>
                <w:rFonts w:asciiTheme="minorHAnsi" w:eastAsiaTheme="minorEastAsia" w:hAnsiTheme="minorHAnsi" w:cstheme="minorBidi"/>
                <w:noProof/>
                <w:color w:val="auto"/>
                <w:kern w:val="0"/>
                <w:szCs w:val="22"/>
                <w:lang w:eastAsia="en-GB"/>
              </w:rPr>
              <w:tab/>
            </w:r>
            <w:r w:rsidR="00697D1D" w:rsidRPr="00362651">
              <w:rPr>
                <w:rStyle w:val="Hyperlink"/>
                <w:noProof/>
              </w:rPr>
              <w:t>Introduction</w:t>
            </w:r>
            <w:r w:rsidR="00697D1D">
              <w:rPr>
                <w:noProof/>
                <w:webHidden/>
              </w:rPr>
              <w:tab/>
            </w:r>
            <w:r w:rsidR="00697D1D">
              <w:rPr>
                <w:noProof/>
                <w:webHidden/>
              </w:rPr>
              <w:fldChar w:fldCharType="begin"/>
            </w:r>
            <w:r w:rsidR="00697D1D">
              <w:rPr>
                <w:noProof/>
                <w:webHidden/>
              </w:rPr>
              <w:instrText xml:space="preserve"> PAGEREF _Toc132125237 \h </w:instrText>
            </w:r>
            <w:r w:rsidR="00697D1D">
              <w:rPr>
                <w:noProof/>
                <w:webHidden/>
              </w:rPr>
            </w:r>
            <w:r w:rsidR="00697D1D">
              <w:rPr>
                <w:noProof/>
                <w:webHidden/>
              </w:rPr>
              <w:fldChar w:fldCharType="separate"/>
            </w:r>
            <w:r w:rsidR="00697D1D">
              <w:rPr>
                <w:noProof/>
                <w:webHidden/>
              </w:rPr>
              <w:t>3</w:t>
            </w:r>
            <w:r w:rsidR="00697D1D">
              <w:rPr>
                <w:noProof/>
                <w:webHidden/>
              </w:rPr>
              <w:fldChar w:fldCharType="end"/>
            </w:r>
          </w:hyperlink>
        </w:p>
        <w:p w14:paraId="4C2F960A" w14:textId="1903A72A" w:rsidR="00697D1D" w:rsidRDefault="00E21C74">
          <w:pPr>
            <w:pStyle w:val="TOC1"/>
            <w:rPr>
              <w:rFonts w:asciiTheme="minorHAnsi" w:eastAsiaTheme="minorEastAsia" w:hAnsiTheme="minorHAnsi" w:cstheme="minorBidi"/>
              <w:noProof/>
              <w:color w:val="auto"/>
              <w:kern w:val="0"/>
              <w:szCs w:val="22"/>
              <w:lang w:eastAsia="en-GB"/>
            </w:rPr>
          </w:pPr>
          <w:hyperlink w:anchor="_Toc132125238" w:history="1">
            <w:r w:rsidR="00697D1D" w:rsidRPr="00362651">
              <w:rPr>
                <w:rStyle w:val="Hyperlink"/>
                <w:noProof/>
              </w:rPr>
              <w:t>3</w:t>
            </w:r>
            <w:r w:rsidR="00697D1D">
              <w:rPr>
                <w:rFonts w:asciiTheme="minorHAnsi" w:eastAsiaTheme="minorEastAsia" w:hAnsiTheme="minorHAnsi" w:cstheme="minorBidi"/>
                <w:noProof/>
                <w:color w:val="auto"/>
                <w:kern w:val="0"/>
                <w:szCs w:val="22"/>
                <w:lang w:eastAsia="en-GB"/>
              </w:rPr>
              <w:tab/>
            </w:r>
            <w:r w:rsidR="00697D1D" w:rsidRPr="00362651">
              <w:rPr>
                <w:rStyle w:val="Hyperlink"/>
                <w:noProof/>
              </w:rPr>
              <w:t>Scope</w:t>
            </w:r>
            <w:r w:rsidR="00697D1D">
              <w:rPr>
                <w:noProof/>
                <w:webHidden/>
              </w:rPr>
              <w:tab/>
            </w:r>
            <w:r w:rsidR="00697D1D">
              <w:rPr>
                <w:noProof/>
                <w:webHidden/>
              </w:rPr>
              <w:fldChar w:fldCharType="begin"/>
            </w:r>
            <w:r w:rsidR="00697D1D">
              <w:rPr>
                <w:noProof/>
                <w:webHidden/>
              </w:rPr>
              <w:instrText xml:space="preserve"> PAGEREF _Toc132125238 \h </w:instrText>
            </w:r>
            <w:r w:rsidR="00697D1D">
              <w:rPr>
                <w:noProof/>
                <w:webHidden/>
              </w:rPr>
            </w:r>
            <w:r w:rsidR="00697D1D">
              <w:rPr>
                <w:noProof/>
                <w:webHidden/>
              </w:rPr>
              <w:fldChar w:fldCharType="separate"/>
            </w:r>
            <w:r w:rsidR="00697D1D">
              <w:rPr>
                <w:noProof/>
                <w:webHidden/>
              </w:rPr>
              <w:t>3</w:t>
            </w:r>
            <w:r w:rsidR="00697D1D">
              <w:rPr>
                <w:noProof/>
                <w:webHidden/>
              </w:rPr>
              <w:fldChar w:fldCharType="end"/>
            </w:r>
          </w:hyperlink>
        </w:p>
        <w:p w14:paraId="589BD4A0" w14:textId="33BE0E05" w:rsidR="00697D1D" w:rsidRDefault="00E21C74">
          <w:pPr>
            <w:pStyle w:val="TOC1"/>
            <w:rPr>
              <w:rFonts w:asciiTheme="minorHAnsi" w:eastAsiaTheme="minorEastAsia" w:hAnsiTheme="minorHAnsi" w:cstheme="minorBidi"/>
              <w:noProof/>
              <w:color w:val="auto"/>
              <w:kern w:val="0"/>
              <w:szCs w:val="22"/>
              <w:lang w:eastAsia="en-GB"/>
            </w:rPr>
          </w:pPr>
          <w:hyperlink w:anchor="_Toc132125239" w:history="1">
            <w:r w:rsidR="00697D1D" w:rsidRPr="00362651">
              <w:rPr>
                <w:rStyle w:val="Hyperlink"/>
                <w:noProof/>
              </w:rPr>
              <w:t>4</w:t>
            </w:r>
            <w:r w:rsidR="00697D1D">
              <w:rPr>
                <w:rFonts w:asciiTheme="minorHAnsi" w:eastAsiaTheme="minorEastAsia" w:hAnsiTheme="minorHAnsi" w:cstheme="minorBidi"/>
                <w:noProof/>
                <w:color w:val="auto"/>
                <w:kern w:val="0"/>
                <w:szCs w:val="22"/>
                <w:lang w:eastAsia="en-GB"/>
              </w:rPr>
              <w:tab/>
            </w:r>
            <w:r w:rsidR="00697D1D" w:rsidRPr="00362651">
              <w:rPr>
                <w:rStyle w:val="Hyperlink"/>
                <w:noProof/>
              </w:rPr>
              <w:t>Policy Objectives</w:t>
            </w:r>
            <w:r w:rsidR="00697D1D">
              <w:rPr>
                <w:noProof/>
                <w:webHidden/>
              </w:rPr>
              <w:tab/>
            </w:r>
            <w:r w:rsidR="00697D1D">
              <w:rPr>
                <w:noProof/>
                <w:webHidden/>
              </w:rPr>
              <w:fldChar w:fldCharType="begin"/>
            </w:r>
            <w:r w:rsidR="00697D1D">
              <w:rPr>
                <w:noProof/>
                <w:webHidden/>
              </w:rPr>
              <w:instrText xml:space="preserve"> PAGEREF _Toc132125239 \h </w:instrText>
            </w:r>
            <w:r w:rsidR="00697D1D">
              <w:rPr>
                <w:noProof/>
                <w:webHidden/>
              </w:rPr>
            </w:r>
            <w:r w:rsidR="00697D1D">
              <w:rPr>
                <w:noProof/>
                <w:webHidden/>
              </w:rPr>
              <w:fldChar w:fldCharType="separate"/>
            </w:r>
            <w:r w:rsidR="00697D1D">
              <w:rPr>
                <w:noProof/>
                <w:webHidden/>
              </w:rPr>
              <w:t>3</w:t>
            </w:r>
            <w:r w:rsidR="00697D1D">
              <w:rPr>
                <w:noProof/>
                <w:webHidden/>
              </w:rPr>
              <w:fldChar w:fldCharType="end"/>
            </w:r>
          </w:hyperlink>
        </w:p>
        <w:p w14:paraId="6D38D38A" w14:textId="2D909DB4" w:rsidR="00697D1D" w:rsidRDefault="00E21C74">
          <w:pPr>
            <w:pStyle w:val="TOC1"/>
            <w:rPr>
              <w:rFonts w:asciiTheme="minorHAnsi" w:eastAsiaTheme="minorEastAsia" w:hAnsiTheme="minorHAnsi" w:cstheme="minorBidi"/>
              <w:noProof/>
              <w:color w:val="auto"/>
              <w:kern w:val="0"/>
              <w:szCs w:val="22"/>
              <w:lang w:eastAsia="en-GB"/>
            </w:rPr>
          </w:pPr>
          <w:hyperlink w:anchor="_Toc132125240" w:history="1">
            <w:r w:rsidR="00697D1D" w:rsidRPr="00362651">
              <w:rPr>
                <w:rStyle w:val="Hyperlink"/>
                <w:noProof/>
              </w:rPr>
              <w:t>5</w:t>
            </w:r>
            <w:r w:rsidR="00697D1D">
              <w:rPr>
                <w:rFonts w:asciiTheme="minorHAnsi" w:eastAsiaTheme="minorEastAsia" w:hAnsiTheme="minorHAnsi" w:cstheme="minorBidi"/>
                <w:noProof/>
                <w:color w:val="auto"/>
                <w:kern w:val="0"/>
                <w:szCs w:val="22"/>
                <w:lang w:eastAsia="en-GB"/>
              </w:rPr>
              <w:tab/>
            </w:r>
            <w:r w:rsidR="00697D1D" w:rsidRPr="00362651">
              <w:rPr>
                <w:rStyle w:val="Hyperlink"/>
                <w:noProof/>
              </w:rPr>
              <w:t xml:space="preserve">Roles and Responsibilities </w:t>
            </w:r>
            <w:r w:rsidR="00697D1D">
              <w:rPr>
                <w:noProof/>
                <w:webHidden/>
              </w:rPr>
              <w:tab/>
            </w:r>
            <w:r w:rsidR="00697D1D">
              <w:rPr>
                <w:noProof/>
                <w:webHidden/>
              </w:rPr>
              <w:fldChar w:fldCharType="begin"/>
            </w:r>
            <w:r w:rsidR="00697D1D">
              <w:rPr>
                <w:noProof/>
                <w:webHidden/>
              </w:rPr>
              <w:instrText xml:space="preserve"> PAGEREF _Toc132125240 \h </w:instrText>
            </w:r>
            <w:r w:rsidR="00697D1D">
              <w:rPr>
                <w:noProof/>
                <w:webHidden/>
              </w:rPr>
            </w:r>
            <w:r w:rsidR="00697D1D">
              <w:rPr>
                <w:noProof/>
                <w:webHidden/>
              </w:rPr>
              <w:fldChar w:fldCharType="separate"/>
            </w:r>
            <w:r w:rsidR="00697D1D">
              <w:rPr>
                <w:noProof/>
                <w:webHidden/>
              </w:rPr>
              <w:t>4</w:t>
            </w:r>
            <w:r w:rsidR="00697D1D">
              <w:rPr>
                <w:noProof/>
                <w:webHidden/>
              </w:rPr>
              <w:fldChar w:fldCharType="end"/>
            </w:r>
          </w:hyperlink>
        </w:p>
        <w:p w14:paraId="38185809" w14:textId="3D8D7EE5" w:rsidR="00697D1D" w:rsidRDefault="00E21C74">
          <w:pPr>
            <w:pStyle w:val="TOC2"/>
            <w:rPr>
              <w:rFonts w:asciiTheme="minorHAnsi" w:eastAsiaTheme="minorEastAsia" w:hAnsiTheme="minorHAnsi" w:cstheme="minorBidi"/>
              <w:color w:val="auto"/>
              <w:kern w:val="0"/>
              <w:szCs w:val="22"/>
              <w:lang w:eastAsia="en-GB"/>
            </w:rPr>
          </w:pPr>
          <w:hyperlink w:anchor="_Toc132125241" w:history="1">
            <w:r w:rsidR="00697D1D" w:rsidRPr="00362651">
              <w:rPr>
                <w:rStyle w:val="Hyperlink"/>
              </w:rPr>
              <w:t>5.1</w:t>
            </w:r>
            <w:r w:rsidR="00697D1D">
              <w:rPr>
                <w:rFonts w:asciiTheme="minorHAnsi" w:eastAsiaTheme="minorEastAsia" w:hAnsiTheme="minorHAnsi" w:cstheme="minorBidi"/>
                <w:color w:val="auto"/>
                <w:kern w:val="0"/>
                <w:szCs w:val="22"/>
                <w:lang w:eastAsia="en-GB"/>
              </w:rPr>
              <w:tab/>
            </w:r>
            <w:r w:rsidR="00697D1D" w:rsidRPr="00362651">
              <w:rPr>
                <w:rStyle w:val="Hyperlink"/>
              </w:rPr>
              <w:t>Senior Responsible Person</w:t>
            </w:r>
            <w:r w:rsidR="00697D1D">
              <w:rPr>
                <w:webHidden/>
              </w:rPr>
              <w:tab/>
            </w:r>
            <w:r w:rsidR="00697D1D">
              <w:rPr>
                <w:webHidden/>
              </w:rPr>
              <w:fldChar w:fldCharType="begin"/>
            </w:r>
            <w:r w:rsidR="00697D1D">
              <w:rPr>
                <w:webHidden/>
              </w:rPr>
              <w:instrText xml:space="preserve"> PAGEREF _Toc132125241 \h </w:instrText>
            </w:r>
            <w:r w:rsidR="00697D1D">
              <w:rPr>
                <w:webHidden/>
              </w:rPr>
            </w:r>
            <w:r w:rsidR="00697D1D">
              <w:rPr>
                <w:webHidden/>
              </w:rPr>
              <w:fldChar w:fldCharType="separate"/>
            </w:r>
            <w:r w:rsidR="00697D1D">
              <w:rPr>
                <w:webHidden/>
              </w:rPr>
              <w:t>4</w:t>
            </w:r>
            <w:r w:rsidR="00697D1D">
              <w:rPr>
                <w:webHidden/>
              </w:rPr>
              <w:fldChar w:fldCharType="end"/>
            </w:r>
          </w:hyperlink>
        </w:p>
        <w:p w14:paraId="18F61156" w14:textId="483A8B5F" w:rsidR="00697D1D" w:rsidRDefault="00E21C74">
          <w:pPr>
            <w:pStyle w:val="TOC2"/>
            <w:rPr>
              <w:rFonts w:asciiTheme="minorHAnsi" w:eastAsiaTheme="minorEastAsia" w:hAnsiTheme="minorHAnsi" w:cstheme="minorBidi"/>
              <w:color w:val="auto"/>
              <w:kern w:val="0"/>
              <w:szCs w:val="22"/>
              <w:lang w:eastAsia="en-GB"/>
            </w:rPr>
          </w:pPr>
          <w:hyperlink w:anchor="_Toc132125242" w:history="1">
            <w:r w:rsidR="00697D1D" w:rsidRPr="00362651">
              <w:rPr>
                <w:rStyle w:val="Hyperlink"/>
              </w:rPr>
              <w:t>5.2</w:t>
            </w:r>
            <w:r w:rsidR="00697D1D">
              <w:rPr>
                <w:rFonts w:asciiTheme="minorHAnsi" w:eastAsiaTheme="minorEastAsia" w:hAnsiTheme="minorHAnsi" w:cstheme="minorBidi"/>
                <w:color w:val="auto"/>
                <w:kern w:val="0"/>
                <w:szCs w:val="22"/>
                <w:lang w:eastAsia="en-GB"/>
              </w:rPr>
              <w:tab/>
            </w:r>
            <w:r w:rsidR="00697D1D" w:rsidRPr="00362651">
              <w:rPr>
                <w:rStyle w:val="Hyperlink"/>
              </w:rPr>
              <w:t>Information Governance Lead</w:t>
            </w:r>
            <w:r w:rsidR="00697D1D">
              <w:rPr>
                <w:webHidden/>
              </w:rPr>
              <w:tab/>
            </w:r>
            <w:r w:rsidR="00697D1D">
              <w:rPr>
                <w:webHidden/>
              </w:rPr>
              <w:fldChar w:fldCharType="begin"/>
            </w:r>
            <w:r w:rsidR="00697D1D">
              <w:rPr>
                <w:webHidden/>
              </w:rPr>
              <w:instrText xml:space="preserve"> PAGEREF _Toc132125242 \h </w:instrText>
            </w:r>
            <w:r w:rsidR="00697D1D">
              <w:rPr>
                <w:webHidden/>
              </w:rPr>
            </w:r>
            <w:r w:rsidR="00697D1D">
              <w:rPr>
                <w:webHidden/>
              </w:rPr>
              <w:fldChar w:fldCharType="separate"/>
            </w:r>
            <w:r w:rsidR="00697D1D">
              <w:rPr>
                <w:webHidden/>
              </w:rPr>
              <w:t>4</w:t>
            </w:r>
            <w:r w:rsidR="00697D1D">
              <w:rPr>
                <w:webHidden/>
              </w:rPr>
              <w:fldChar w:fldCharType="end"/>
            </w:r>
          </w:hyperlink>
        </w:p>
        <w:p w14:paraId="3303CF55" w14:textId="1BD9FA3C" w:rsidR="00697D1D" w:rsidRDefault="00E21C74">
          <w:pPr>
            <w:pStyle w:val="TOC2"/>
            <w:rPr>
              <w:rFonts w:asciiTheme="minorHAnsi" w:eastAsiaTheme="minorEastAsia" w:hAnsiTheme="minorHAnsi" w:cstheme="minorBidi"/>
              <w:color w:val="auto"/>
              <w:kern w:val="0"/>
              <w:szCs w:val="22"/>
              <w:lang w:eastAsia="en-GB"/>
            </w:rPr>
          </w:pPr>
          <w:hyperlink w:anchor="_Toc132125243" w:history="1">
            <w:r w:rsidR="00697D1D" w:rsidRPr="00362651">
              <w:rPr>
                <w:rStyle w:val="Hyperlink"/>
              </w:rPr>
              <w:t>5.3</w:t>
            </w:r>
            <w:r w:rsidR="00697D1D">
              <w:rPr>
                <w:rFonts w:asciiTheme="minorHAnsi" w:eastAsiaTheme="minorEastAsia" w:hAnsiTheme="minorHAnsi" w:cstheme="minorBidi"/>
                <w:color w:val="auto"/>
                <w:kern w:val="0"/>
                <w:szCs w:val="22"/>
                <w:lang w:eastAsia="en-GB"/>
              </w:rPr>
              <w:tab/>
            </w:r>
            <w:r w:rsidR="00697D1D" w:rsidRPr="00362651">
              <w:rPr>
                <w:rStyle w:val="Hyperlink"/>
              </w:rPr>
              <w:t>Data Protection Officer</w:t>
            </w:r>
            <w:r w:rsidR="00697D1D">
              <w:rPr>
                <w:webHidden/>
              </w:rPr>
              <w:tab/>
            </w:r>
            <w:r w:rsidR="00697D1D">
              <w:rPr>
                <w:webHidden/>
              </w:rPr>
              <w:fldChar w:fldCharType="begin"/>
            </w:r>
            <w:r w:rsidR="00697D1D">
              <w:rPr>
                <w:webHidden/>
              </w:rPr>
              <w:instrText xml:space="preserve"> PAGEREF _Toc132125243 \h </w:instrText>
            </w:r>
            <w:r w:rsidR="00697D1D">
              <w:rPr>
                <w:webHidden/>
              </w:rPr>
            </w:r>
            <w:r w:rsidR="00697D1D">
              <w:rPr>
                <w:webHidden/>
              </w:rPr>
              <w:fldChar w:fldCharType="separate"/>
            </w:r>
            <w:r w:rsidR="00697D1D">
              <w:rPr>
                <w:webHidden/>
              </w:rPr>
              <w:t>4</w:t>
            </w:r>
            <w:r w:rsidR="00697D1D">
              <w:rPr>
                <w:webHidden/>
              </w:rPr>
              <w:fldChar w:fldCharType="end"/>
            </w:r>
          </w:hyperlink>
        </w:p>
        <w:p w14:paraId="3435C779" w14:textId="7C072552" w:rsidR="00697D1D" w:rsidRDefault="00E21C74">
          <w:pPr>
            <w:pStyle w:val="TOC2"/>
            <w:rPr>
              <w:rFonts w:asciiTheme="minorHAnsi" w:eastAsiaTheme="minorEastAsia" w:hAnsiTheme="minorHAnsi" w:cstheme="minorBidi"/>
              <w:color w:val="auto"/>
              <w:kern w:val="0"/>
              <w:szCs w:val="22"/>
              <w:lang w:eastAsia="en-GB"/>
            </w:rPr>
          </w:pPr>
          <w:hyperlink w:anchor="_Toc132125244" w:history="1">
            <w:r w:rsidR="00697D1D" w:rsidRPr="00362651">
              <w:rPr>
                <w:rStyle w:val="Hyperlink"/>
              </w:rPr>
              <w:t>5.4</w:t>
            </w:r>
            <w:r w:rsidR="00697D1D">
              <w:rPr>
                <w:rFonts w:asciiTheme="minorHAnsi" w:eastAsiaTheme="minorEastAsia" w:hAnsiTheme="minorHAnsi" w:cstheme="minorBidi"/>
                <w:color w:val="auto"/>
                <w:kern w:val="0"/>
                <w:szCs w:val="22"/>
                <w:lang w:eastAsia="en-GB"/>
              </w:rPr>
              <w:tab/>
            </w:r>
            <w:r w:rsidR="00697D1D" w:rsidRPr="00362651">
              <w:rPr>
                <w:rStyle w:val="Hyperlink"/>
              </w:rPr>
              <w:t>Caldicott Guardian</w:t>
            </w:r>
            <w:r w:rsidR="00697D1D">
              <w:rPr>
                <w:webHidden/>
              </w:rPr>
              <w:tab/>
            </w:r>
            <w:r w:rsidR="00697D1D">
              <w:rPr>
                <w:webHidden/>
              </w:rPr>
              <w:fldChar w:fldCharType="begin"/>
            </w:r>
            <w:r w:rsidR="00697D1D">
              <w:rPr>
                <w:webHidden/>
              </w:rPr>
              <w:instrText xml:space="preserve"> PAGEREF _Toc132125244 \h </w:instrText>
            </w:r>
            <w:r w:rsidR="00697D1D">
              <w:rPr>
                <w:webHidden/>
              </w:rPr>
            </w:r>
            <w:r w:rsidR="00697D1D">
              <w:rPr>
                <w:webHidden/>
              </w:rPr>
              <w:fldChar w:fldCharType="separate"/>
            </w:r>
            <w:r w:rsidR="00697D1D">
              <w:rPr>
                <w:webHidden/>
              </w:rPr>
              <w:t>4</w:t>
            </w:r>
            <w:r w:rsidR="00697D1D">
              <w:rPr>
                <w:webHidden/>
              </w:rPr>
              <w:fldChar w:fldCharType="end"/>
            </w:r>
          </w:hyperlink>
        </w:p>
        <w:p w14:paraId="36045DA0" w14:textId="5DE6AE7A" w:rsidR="00697D1D" w:rsidRDefault="00E21C74">
          <w:pPr>
            <w:pStyle w:val="TOC2"/>
            <w:rPr>
              <w:rFonts w:asciiTheme="minorHAnsi" w:eastAsiaTheme="minorEastAsia" w:hAnsiTheme="minorHAnsi" w:cstheme="minorBidi"/>
              <w:color w:val="auto"/>
              <w:kern w:val="0"/>
              <w:szCs w:val="22"/>
              <w:lang w:eastAsia="en-GB"/>
            </w:rPr>
          </w:pPr>
          <w:hyperlink w:anchor="_Toc132125246" w:history="1">
            <w:r w:rsidR="00697D1D" w:rsidRPr="00362651">
              <w:rPr>
                <w:rStyle w:val="Hyperlink"/>
              </w:rPr>
              <w:t>5.</w:t>
            </w:r>
            <w:r w:rsidR="00825BB3">
              <w:rPr>
                <w:rStyle w:val="Hyperlink"/>
              </w:rPr>
              <w:t>5</w:t>
            </w:r>
            <w:r w:rsidR="00697D1D">
              <w:rPr>
                <w:rFonts w:asciiTheme="minorHAnsi" w:eastAsiaTheme="minorEastAsia" w:hAnsiTheme="minorHAnsi" w:cstheme="minorBidi"/>
                <w:color w:val="auto"/>
                <w:kern w:val="0"/>
                <w:szCs w:val="22"/>
                <w:lang w:eastAsia="en-GB"/>
              </w:rPr>
              <w:tab/>
            </w:r>
            <w:r w:rsidR="00697D1D" w:rsidRPr="00362651">
              <w:rPr>
                <w:rStyle w:val="Hyperlink"/>
              </w:rPr>
              <w:t>All Staff</w:t>
            </w:r>
            <w:r w:rsidR="00697D1D">
              <w:rPr>
                <w:webHidden/>
              </w:rPr>
              <w:tab/>
            </w:r>
            <w:r w:rsidR="00697D1D">
              <w:rPr>
                <w:webHidden/>
              </w:rPr>
              <w:fldChar w:fldCharType="begin"/>
            </w:r>
            <w:r w:rsidR="00697D1D">
              <w:rPr>
                <w:webHidden/>
              </w:rPr>
              <w:instrText xml:space="preserve"> PAGEREF _Toc132125246 \h </w:instrText>
            </w:r>
            <w:r w:rsidR="00697D1D">
              <w:rPr>
                <w:webHidden/>
              </w:rPr>
            </w:r>
            <w:r w:rsidR="00697D1D">
              <w:rPr>
                <w:webHidden/>
              </w:rPr>
              <w:fldChar w:fldCharType="separate"/>
            </w:r>
            <w:r w:rsidR="00697D1D">
              <w:rPr>
                <w:webHidden/>
              </w:rPr>
              <w:t>5</w:t>
            </w:r>
            <w:r w:rsidR="00697D1D">
              <w:rPr>
                <w:webHidden/>
              </w:rPr>
              <w:fldChar w:fldCharType="end"/>
            </w:r>
          </w:hyperlink>
        </w:p>
        <w:p w14:paraId="6088861C" w14:textId="1BFE44FD" w:rsidR="00697D1D" w:rsidRDefault="00E21C74">
          <w:pPr>
            <w:pStyle w:val="TOC1"/>
            <w:rPr>
              <w:rFonts w:asciiTheme="minorHAnsi" w:eastAsiaTheme="minorEastAsia" w:hAnsiTheme="minorHAnsi" w:cstheme="minorBidi"/>
              <w:noProof/>
              <w:color w:val="auto"/>
              <w:kern w:val="0"/>
              <w:szCs w:val="22"/>
              <w:lang w:eastAsia="en-GB"/>
            </w:rPr>
          </w:pPr>
          <w:hyperlink w:anchor="_Toc132125247" w:history="1">
            <w:r w:rsidR="00697D1D" w:rsidRPr="00362651">
              <w:rPr>
                <w:rStyle w:val="Hyperlink"/>
                <w:noProof/>
              </w:rPr>
              <w:t>6</w:t>
            </w:r>
            <w:r w:rsidR="00697D1D">
              <w:rPr>
                <w:rFonts w:asciiTheme="minorHAnsi" w:eastAsiaTheme="minorEastAsia" w:hAnsiTheme="minorHAnsi" w:cstheme="minorBidi"/>
                <w:noProof/>
                <w:color w:val="auto"/>
                <w:kern w:val="0"/>
                <w:szCs w:val="22"/>
                <w:lang w:eastAsia="en-GB"/>
              </w:rPr>
              <w:tab/>
            </w:r>
            <w:r w:rsidR="00697D1D" w:rsidRPr="00362651">
              <w:rPr>
                <w:rStyle w:val="Hyperlink"/>
                <w:noProof/>
              </w:rPr>
              <w:t>Policy Framework</w:t>
            </w:r>
            <w:r w:rsidR="00697D1D">
              <w:rPr>
                <w:noProof/>
                <w:webHidden/>
              </w:rPr>
              <w:tab/>
            </w:r>
            <w:r w:rsidR="00697D1D">
              <w:rPr>
                <w:noProof/>
                <w:webHidden/>
              </w:rPr>
              <w:fldChar w:fldCharType="begin"/>
            </w:r>
            <w:r w:rsidR="00697D1D">
              <w:rPr>
                <w:noProof/>
                <w:webHidden/>
              </w:rPr>
              <w:instrText xml:space="preserve"> PAGEREF _Toc132125247 \h </w:instrText>
            </w:r>
            <w:r w:rsidR="00697D1D">
              <w:rPr>
                <w:noProof/>
                <w:webHidden/>
              </w:rPr>
            </w:r>
            <w:r w:rsidR="00697D1D">
              <w:rPr>
                <w:noProof/>
                <w:webHidden/>
              </w:rPr>
              <w:fldChar w:fldCharType="separate"/>
            </w:r>
            <w:r w:rsidR="00697D1D">
              <w:rPr>
                <w:noProof/>
                <w:webHidden/>
              </w:rPr>
              <w:t>5</w:t>
            </w:r>
            <w:r w:rsidR="00697D1D">
              <w:rPr>
                <w:noProof/>
                <w:webHidden/>
              </w:rPr>
              <w:fldChar w:fldCharType="end"/>
            </w:r>
          </w:hyperlink>
        </w:p>
        <w:p w14:paraId="708DC8D8" w14:textId="72390B61" w:rsidR="00697D1D" w:rsidRDefault="00E21C74">
          <w:pPr>
            <w:pStyle w:val="TOC2"/>
            <w:rPr>
              <w:rFonts w:asciiTheme="minorHAnsi" w:eastAsiaTheme="minorEastAsia" w:hAnsiTheme="minorHAnsi" w:cstheme="minorBidi"/>
              <w:color w:val="auto"/>
              <w:kern w:val="0"/>
              <w:szCs w:val="22"/>
              <w:lang w:eastAsia="en-GB"/>
            </w:rPr>
          </w:pPr>
          <w:hyperlink w:anchor="_Toc132125248" w:history="1">
            <w:r w:rsidR="00697D1D" w:rsidRPr="00362651">
              <w:rPr>
                <w:rStyle w:val="Hyperlink"/>
              </w:rPr>
              <w:t>6.1</w:t>
            </w:r>
            <w:r w:rsidR="00697D1D">
              <w:rPr>
                <w:rFonts w:asciiTheme="minorHAnsi" w:eastAsiaTheme="minorEastAsia" w:hAnsiTheme="minorHAnsi" w:cstheme="minorBidi"/>
                <w:color w:val="auto"/>
                <w:kern w:val="0"/>
                <w:szCs w:val="22"/>
                <w:lang w:eastAsia="en-GB"/>
              </w:rPr>
              <w:tab/>
            </w:r>
            <w:r w:rsidR="00697D1D" w:rsidRPr="00362651">
              <w:rPr>
                <w:rStyle w:val="Hyperlink"/>
              </w:rPr>
              <w:t>Contracts of Employment</w:t>
            </w:r>
            <w:r w:rsidR="00697D1D">
              <w:rPr>
                <w:webHidden/>
              </w:rPr>
              <w:tab/>
            </w:r>
            <w:r w:rsidR="00697D1D">
              <w:rPr>
                <w:webHidden/>
              </w:rPr>
              <w:fldChar w:fldCharType="begin"/>
            </w:r>
            <w:r w:rsidR="00697D1D">
              <w:rPr>
                <w:webHidden/>
              </w:rPr>
              <w:instrText xml:space="preserve"> PAGEREF _Toc132125248 \h </w:instrText>
            </w:r>
            <w:r w:rsidR="00697D1D">
              <w:rPr>
                <w:webHidden/>
              </w:rPr>
            </w:r>
            <w:r w:rsidR="00697D1D">
              <w:rPr>
                <w:webHidden/>
              </w:rPr>
              <w:fldChar w:fldCharType="separate"/>
            </w:r>
            <w:r w:rsidR="00697D1D">
              <w:rPr>
                <w:webHidden/>
              </w:rPr>
              <w:t>5</w:t>
            </w:r>
            <w:r w:rsidR="00697D1D">
              <w:rPr>
                <w:webHidden/>
              </w:rPr>
              <w:fldChar w:fldCharType="end"/>
            </w:r>
          </w:hyperlink>
        </w:p>
        <w:p w14:paraId="0A5EFD29" w14:textId="09C21B38" w:rsidR="00697D1D" w:rsidRDefault="00E21C74">
          <w:pPr>
            <w:pStyle w:val="TOC2"/>
            <w:rPr>
              <w:rFonts w:asciiTheme="minorHAnsi" w:eastAsiaTheme="minorEastAsia" w:hAnsiTheme="minorHAnsi" w:cstheme="minorBidi"/>
              <w:color w:val="auto"/>
              <w:kern w:val="0"/>
              <w:szCs w:val="22"/>
              <w:lang w:eastAsia="en-GB"/>
            </w:rPr>
          </w:pPr>
          <w:hyperlink w:anchor="_Toc132125249" w:history="1">
            <w:r w:rsidR="00697D1D" w:rsidRPr="00362651">
              <w:rPr>
                <w:rStyle w:val="Hyperlink"/>
              </w:rPr>
              <w:t>6.2</w:t>
            </w:r>
            <w:r w:rsidR="00697D1D">
              <w:rPr>
                <w:rFonts w:asciiTheme="minorHAnsi" w:eastAsiaTheme="minorEastAsia" w:hAnsiTheme="minorHAnsi" w:cstheme="minorBidi"/>
                <w:color w:val="auto"/>
                <w:kern w:val="0"/>
                <w:szCs w:val="22"/>
                <w:lang w:eastAsia="en-GB"/>
              </w:rPr>
              <w:tab/>
            </w:r>
            <w:r w:rsidR="00697D1D" w:rsidRPr="00362651">
              <w:rPr>
                <w:rStyle w:val="Hyperlink"/>
              </w:rPr>
              <w:t>Security Control Assets</w:t>
            </w:r>
            <w:r w:rsidR="00697D1D">
              <w:rPr>
                <w:webHidden/>
              </w:rPr>
              <w:tab/>
            </w:r>
            <w:r w:rsidR="00697D1D">
              <w:rPr>
                <w:webHidden/>
              </w:rPr>
              <w:fldChar w:fldCharType="begin"/>
            </w:r>
            <w:r w:rsidR="00697D1D">
              <w:rPr>
                <w:webHidden/>
              </w:rPr>
              <w:instrText xml:space="preserve"> PAGEREF _Toc132125249 \h </w:instrText>
            </w:r>
            <w:r w:rsidR="00697D1D">
              <w:rPr>
                <w:webHidden/>
              </w:rPr>
            </w:r>
            <w:r w:rsidR="00697D1D">
              <w:rPr>
                <w:webHidden/>
              </w:rPr>
              <w:fldChar w:fldCharType="separate"/>
            </w:r>
            <w:r w:rsidR="00697D1D">
              <w:rPr>
                <w:webHidden/>
              </w:rPr>
              <w:t>5</w:t>
            </w:r>
            <w:r w:rsidR="00697D1D">
              <w:rPr>
                <w:webHidden/>
              </w:rPr>
              <w:fldChar w:fldCharType="end"/>
            </w:r>
          </w:hyperlink>
        </w:p>
        <w:p w14:paraId="7922B694" w14:textId="319860D0" w:rsidR="00697D1D" w:rsidRDefault="00E21C74">
          <w:pPr>
            <w:pStyle w:val="TOC2"/>
            <w:rPr>
              <w:rFonts w:asciiTheme="minorHAnsi" w:eastAsiaTheme="minorEastAsia" w:hAnsiTheme="minorHAnsi" w:cstheme="minorBidi"/>
              <w:color w:val="auto"/>
              <w:kern w:val="0"/>
              <w:szCs w:val="22"/>
              <w:lang w:eastAsia="en-GB"/>
            </w:rPr>
          </w:pPr>
          <w:hyperlink w:anchor="_Toc132125250" w:history="1">
            <w:r w:rsidR="00697D1D" w:rsidRPr="00362651">
              <w:rPr>
                <w:rStyle w:val="Hyperlink"/>
              </w:rPr>
              <w:t>6.3</w:t>
            </w:r>
            <w:r w:rsidR="00697D1D">
              <w:rPr>
                <w:rFonts w:asciiTheme="minorHAnsi" w:eastAsiaTheme="minorEastAsia" w:hAnsiTheme="minorHAnsi" w:cstheme="minorBidi"/>
                <w:color w:val="auto"/>
                <w:kern w:val="0"/>
                <w:szCs w:val="22"/>
                <w:lang w:eastAsia="en-GB"/>
              </w:rPr>
              <w:tab/>
            </w:r>
            <w:r w:rsidR="00697D1D" w:rsidRPr="00362651">
              <w:rPr>
                <w:rStyle w:val="Hyperlink"/>
              </w:rPr>
              <w:t>Access Controls</w:t>
            </w:r>
            <w:r w:rsidR="00697D1D">
              <w:rPr>
                <w:webHidden/>
              </w:rPr>
              <w:tab/>
            </w:r>
            <w:r w:rsidR="00697D1D">
              <w:rPr>
                <w:webHidden/>
              </w:rPr>
              <w:fldChar w:fldCharType="begin"/>
            </w:r>
            <w:r w:rsidR="00697D1D">
              <w:rPr>
                <w:webHidden/>
              </w:rPr>
              <w:instrText xml:space="preserve"> PAGEREF _Toc132125250 \h </w:instrText>
            </w:r>
            <w:r w:rsidR="00697D1D">
              <w:rPr>
                <w:webHidden/>
              </w:rPr>
            </w:r>
            <w:r w:rsidR="00697D1D">
              <w:rPr>
                <w:webHidden/>
              </w:rPr>
              <w:fldChar w:fldCharType="separate"/>
            </w:r>
            <w:r w:rsidR="00697D1D">
              <w:rPr>
                <w:webHidden/>
              </w:rPr>
              <w:t>5</w:t>
            </w:r>
            <w:r w:rsidR="00697D1D">
              <w:rPr>
                <w:webHidden/>
              </w:rPr>
              <w:fldChar w:fldCharType="end"/>
            </w:r>
          </w:hyperlink>
        </w:p>
        <w:p w14:paraId="43C33DCE" w14:textId="10FCC1DF" w:rsidR="00697D1D" w:rsidRDefault="00E21C74">
          <w:pPr>
            <w:pStyle w:val="TOC2"/>
            <w:rPr>
              <w:rFonts w:asciiTheme="minorHAnsi" w:eastAsiaTheme="minorEastAsia" w:hAnsiTheme="minorHAnsi" w:cstheme="minorBidi"/>
              <w:color w:val="auto"/>
              <w:kern w:val="0"/>
              <w:szCs w:val="22"/>
              <w:lang w:eastAsia="en-GB"/>
            </w:rPr>
          </w:pPr>
          <w:hyperlink w:anchor="_Toc132125251" w:history="1">
            <w:r w:rsidR="00697D1D" w:rsidRPr="00362651">
              <w:rPr>
                <w:rStyle w:val="Hyperlink"/>
              </w:rPr>
              <w:t>6.4</w:t>
            </w:r>
            <w:r w:rsidR="00697D1D">
              <w:rPr>
                <w:rFonts w:asciiTheme="minorHAnsi" w:eastAsiaTheme="minorEastAsia" w:hAnsiTheme="minorHAnsi" w:cstheme="minorBidi"/>
                <w:color w:val="auto"/>
                <w:kern w:val="0"/>
                <w:szCs w:val="22"/>
                <w:lang w:eastAsia="en-GB"/>
              </w:rPr>
              <w:tab/>
            </w:r>
            <w:r w:rsidR="00697D1D" w:rsidRPr="00362651">
              <w:rPr>
                <w:rStyle w:val="Hyperlink"/>
              </w:rPr>
              <w:t>Storage of Information</w:t>
            </w:r>
            <w:r w:rsidR="00697D1D">
              <w:rPr>
                <w:webHidden/>
              </w:rPr>
              <w:tab/>
            </w:r>
            <w:r w:rsidR="00697D1D">
              <w:rPr>
                <w:webHidden/>
              </w:rPr>
              <w:fldChar w:fldCharType="begin"/>
            </w:r>
            <w:r w:rsidR="00697D1D">
              <w:rPr>
                <w:webHidden/>
              </w:rPr>
              <w:instrText xml:space="preserve"> PAGEREF _Toc132125251 \h </w:instrText>
            </w:r>
            <w:r w:rsidR="00697D1D">
              <w:rPr>
                <w:webHidden/>
              </w:rPr>
            </w:r>
            <w:r w:rsidR="00697D1D">
              <w:rPr>
                <w:webHidden/>
              </w:rPr>
              <w:fldChar w:fldCharType="separate"/>
            </w:r>
            <w:r w:rsidR="00697D1D">
              <w:rPr>
                <w:webHidden/>
              </w:rPr>
              <w:t>6</w:t>
            </w:r>
            <w:r w:rsidR="00697D1D">
              <w:rPr>
                <w:webHidden/>
              </w:rPr>
              <w:fldChar w:fldCharType="end"/>
            </w:r>
          </w:hyperlink>
        </w:p>
        <w:p w14:paraId="3426F35C" w14:textId="43CEF5E0" w:rsidR="00697D1D" w:rsidRDefault="00E21C74">
          <w:pPr>
            <w:pStyle w:val="TOC2"/>
            <w:rPr>
              <w:rFonts w:asciiTheme="minorHAnsi" w:eastAsiaTheme="minorEastAsia" w:hAnsiTheme="minorHAnsi" w:cstheme="minorBidi"/>
              <w:color w:val="auto"/>
              <w:kern w:val="0"/>
              <w:szCs w:val="22"/>
              <w:lang w:eastAsia="en-GB"/>
            </w:rPr>
          </w:pPr>
          <w:hyperlink w:anchor="_Toc132125252" w:history="1">
            <w:r w:rsidR="00697D1D" w:rsidRPr="00362651">
              <w:rPr>
                <w:rStyle w:val="Hyperlink"/>
              </w:rPr>
              <w:t>6.5</w:t>
            </w:r>
            <w:r w:rsidR="00697D1D">
              <w:rPr>
                <w:rFonts w:asciiTheme="minorHAnsi" w:eastAsiaTheme="minorEastAsia" w:hAnsiTheme="minorHAnsi" w:cstheme="minorBidi"/>
                <w:color w:val="auto"/>
                <w:kern w:val="0"/>
                <w:szCs w:val="22"/>
                <w:lang w:eastAsia="en-GB"/>
              </w:rPr>
              <w:tab/>
            </w:r>
            <w:r w:rsidR="00697D1D" w:rsidRPr="00362651">
              <w:rPr>
                <w:rStyle w:val="Hyperlink"/>
              </w:rPr>
              <w:t>Secure Disposal</w:t>
            </w:r>
            <w:r w:rsidR="00697D1D">
              <w:rPr>
                <w:webHidden/>
              </w:rPr>
              <w:tab/>
            </w:r>
            <w:r w:rsidR="00697D1D">
              <w:rPr>
                <w:webHidden/>
              </w:rPr>
              <w:fldChar w:fldCharType="begin"/>
            </w:r>
            <w:r w:rsidR="00697D1D">
              <w:rPr>
                <w:webHidden/>
              </w:rPr>
              <w:instrText xml:space="preserve"> PAGEREF _Toc132125252 \h </w:instrText>
            </w:r>
            <w:r w:rsidR="00697D1D">
              <w:rPr>
                <w:webHidden/>
              </w:rPr>
            </w:r>
            <w:r w:rsidR="00697D1D">
              <w:rPr>
                <w:webHidden/>
              </w:rPr>
              <w:fldChar w:fldCharType="separate"/>
            </w:r>
            <w:r w:rsidR="00697D1D">
              <w:rPr>
                <w:webHidden/>
              </w:rPr>
              <w:t>7</w:t>
            </w:r>
            <w:r w:rsidR="00697D1D">
              <w:rPr>
                <w:webHidden/>
              </w:rPr>
              <w:fldChar w:fldCharType="end"/>
            </w:r>
          </w:hyperlink>
        </w:p>
        <w:p w14:paraId="5552DCFF" w14:textId="313C16C7" w:rsidR="00697D1D" w:rsidRDefault="00E21C74">
          <w:pPr>
            <w:pStyle w:val="TOC2"/>
            <w:rPr>
              <w:rFonts w:asciiTheme="minorHAnsi" w:eastAsiaTheme="minorEastAsia" w:hAnsiTheme="minorHAnsi" w:cstheme="minorBidi"/>
              <w:color w:val="auto"/>
              <w:kern w:val="0"/>
              <w:szCs w:val="22"/>
              <w:lang w:eastAsia="en-GB"/>
            </w:rPr>
          </w:pPr>
          <w:hyperlink w:anchor="_Toc132125253" w:history="1">
            <w:r w:rsidR="00697D1D" w:rsidRPr="00362651">
              <w:rPr>
                <w:rStyle w:val="Hyperlink"/>
              </w:rPr>
              <w:t>6.6</w:t>
            </w:r>
            <w:r w:rsidR="00697D1D">
              <w:rPr>
                <w:rFonts w:asciiTheme="minorHAnsi" w:eastAsiaTheme="minorEastAsia" w:hAnsiTheme="minorHAnsi" w:cstheme="minorBidi"/>
                <w:color w:val="auto"/>
                <w:kern w:val="0"/>
                <w:szCs w:val="22"/>
                <w:lang w:eastAsia="en-GB"/>
              </w:rPr>
              <w:tab/>
            </w:r>
            <w:r w:rsidR="00697D1D" w:rsidRPr="00362651">
              <w:rPr>
                <w:rStyle w:val="Hyperlink"/>
              </w:rPr>
              <w:t>Transporting and relocation of information</w:t>
            </w:r>
            <w:r w:rsidR="00697D1D">
              <w:rPr>
                <w:webHidden/>
              </w:rPr>
              <w:tab/>
            </w:r>
            <w:r w:rsidR="00697D1D">
              <w:rPr>
                <w:webHidden/>
              </w:rPr>
              <w:fldChar w:fldCharType="begin"/>
            </w:r>
            <w:r w:rsidR="00697D1D">
              <w:rPr>
                <w:webHidden/>
              </w:rPr>
              <w:instrText xml:space="preserve"> PAGEREF _Toc132125253 \h </w:instrText>
            </w:r>
            <w:r w:rsidR="00697D1D">
              <w:rPr>
                <w:webHidden/>
              </w:rPr>
            </w:r>
            <w:r w:rsidR="00697D1D">
              <w:rPr>
                <w:webHidden/>
              </w:rPr>
              <w:fldChar w:fldCharType="separate"/>
            </w:r>
            <w:r w:rsidR="00697D1D">
              <w:rPr>
                <w:webHidden/>
              </w:rPr>
              <w:t>7</w:t>
            </w:r>
            <w:r w:rsidR="00697D1D">
              <w:rPr>
                <w:webHidden/>
              </w:rPr>
              <w:fldChar w:fldCharType="end"/>
            </w:r>
          </w:hyperlink>
        </w:p>
        <w:p w14:paraId="66F514E6" w14:textId="39135F3D" w:rsidR="00697D1D" w:rsidRDefault="00E21C74">
          <w:pPr>
            <w:pStyle w:val="TOC2"/>
            <w:rPr>
              <w:rFonts w:asciiTheme="minorHAnsi" w:eastAsiaTheme="minorEastAsia" w:hAnsiTheme="minorHAnsi" w:cstheme="minorBidi"/>
              <w:color w:val="auto"/>
              <w:kern w:val="0"/>
              <w:szCs w:val="22"/>
              <w:lang w:eastAsia="en-GB"/>
            </w:rPr>
          </w:pPr>
          <w:hyperlink w:anchor="_Toc132125254" w:history="1">
            <w:r w:rsidR="00697D1D" w:rsidRPr="00362651">
              <w:rPr>
                <w:rStyle w:val="Hyperlink"/>
              </w:rPr>
              <w:t>6.7</w:t>
            </w:r>
            <w:r w:rsidR="00697D1D">
              <w:rPr>
                <w:rFonts w:asciiTheme="minorHAnsi" w:eastAsiaTheme="minorEastAsia" w:hAnsiTheme="minorHAnsi" w:cstheme="minorBidi"/>
                <w:color w:val="auto"/>
                <w:kern w:val="0"/>
                <w:szCs w:val="22"/>
                <w:lang w:eastAsia="en-GB"/>
              </w:rPr>
              <w:tab/>
            </w:r>
            <w:r w:rsidR="00697D1D" w:rsidRPr="00362651">
              <w:rPr>
                <w:rStyle w:val="Hyperlink"/>
              </w:rPr>
              <w:t>Computer and Network Procedures</w:t>
            </w:r>
            <w:r w:rsidR="00697D1D">
              <w:rPr>
                <w:webHidden/>
              </w:rPr>
              <w:tab/>
            </w:r>
            <w:r w:rsidR="00697D1D">
              <w:rPr>
                <w:webHidden/>
              </w:rPr>
              <w:fldChar w:fldCharType="begin"/>
            </w:r>
            <w:r w:rsidR="00697D1D">
              <w:rPr>
                <w:webHidden/>
              </w:rPr>
              <w:instrText xml:space="preserve"> PAGEREF _Toc132125254 \h </w:instrText>
            </w:r>
            <w:r w:rsidR="00697D1D">
              <w:rPr>
                <w:webHidden/>
              </w:rPr>
            </w:r>
            <w:r w:rsidR="00697D1D">
              <w:rPr>
                <w:webHidden/>
              </w:rPr>
              <w:fldChar w:fldCharType="separate"/>
            </w:r>
            <w:r w:rsidR="00697D1D">
              <w:rPr>
                <w:webHidden/>
              </w:rPr>
              <w:t>7</w:t>
            </w:r>
            <w:r w:rsidR="00697D1D">
              <w:rPr>
                <w:webHidden/>
              </w:rPr>
              <w:fldChar w:fldCharType="end"/>
            </w:r>
          </w:hyperlink>
        </w:p>
        <w:p w14:paraId="632FBBD5" w14:textId="315F0DF8" w:rsidR="00697D1D" w:rsidRDefault="00E21C74">
          <w:pPr>
            <w:pStyle w:val="TOC2"/>
            <w:rPr>
              <w:rFonts w:asciiTheme="minorHAnsi" w:eastAsiaTheme="minorEastAsia" w:hAnsiTheme="minorHAnsi" w:cstheme="minorBidi"/>
              <w:color w:val="auto"/>
              <w:kern w:val="0"/>
              <w:szCs w:val="22"/>
              <w:lang w:eastAsia="en-GB"/>
            </w:rPr>
          </w:pPr>
          <w:hyperlink w:anchor="_Toc132125255" w:history="1">
            <w:r w:rsidR="00697D1D" w:rsidRPr="00362651">
              <w:rPr>
                <w:rStyle w:val="Hyperlink"/>
              </w:rPr>
              <w:t>6.8</w:t>
            </w:r>
            <w:r w:rsidR="00697D1D">
              <w:rPr>
                <w:rFonts w:asciiTheme="minorHAnsi" w:eastAsiaTheme="minorEastAsia" w:hAnsiTheme="minorHAnsi" w:cstheme="minorBidi"/>
                <w:color w:val="auto"/>
                <w:kern w:val="0"/>
                <w:szCs w:val="22"/>
                <w:lang w:eastAsia="en-GB"/>
              </w:rPr>
              <w:tab/>
            </w:r>
            <w:r w:rsidR="00697D1D" w:rsidRPr="00362651">
              <w:rPr>
                <w:rStyle w:val="Hyperlink"/>
              </w:rPr>
              <w:t>Information Security Events and Weaknesses</w:t>
            </w:r>
            <w:r w:rsidR="00697D1D">
              <w:rPr>
                <w:webHidden/>
              </w:rPr>
              <w:tab/>
            </w:r>
            <w:r w:rsidR="00697D1D">
              <w:rPr>
                <w:webHidden/>
              </w:rPr>
              <w:fldChar w:fldCharType="begin"/>
            </w:r>
            <w:r w:rsidR="00697D1D">
              <w:rPr>
                <w:webHidden/>
              </w:rPr>
              <w:instrText xml:space="preserve"> PAGEREF _Toc132125255 \h </w:instrText>
            </w:r>
            <w:r w:rsidR="00697D1D">
              <w:rPr>
                <w:webHidden/>
              </w:rPr>
            </w:r>
            <w:r w:rsidR="00697D1D">
              <w:rPr>
                <w:webHidden/>
              </w:rPr>
              <w:fldChar w:fldCharType="separate"/>
            </w:r>
            <w:r w:rsidR="00697D1D">
              <w:rPr>
                <w:webHidden/>
              </w:rPr>
              <w:t>7</w:t>
            </w:r>
            <w:r w:rsidR="00697D1D">
              <w:rPr>
                <w:webHidden/>
              </w:rPr>
              <w:fldChar w:fldCharType="end"/>
            </w:r>
          </w:hyperlink>
        </w:p>
        <w:p w14:paraId="3945B305" w14:textId="0BF0EF89" w:rsidR="00697D1D" w:rsidRDefault="00E21C74">
          <w:pPr>
            <w:pStyle w:val="TOC2"/>
            <w:rPr>
              <w:rFonts w:asciiTheme="minorHAnsi" w:eastAsiaTheme="minorEastAsia" w:hAnsiTheme="minorHAnsi" w:cstheme="minorBidi"/>
              <w:color w:val="auto"/>
              <w:kern w:val="0"/>
              <w:szCs w:val="22"/>
              <w:lang w:eastAsia="en-GB"/>
            </w:rPr>
          </w:pPr>
          <w:hyperlink w:anchor="_Toc132125256" w:history="1">
            <w:r w:rsidR="00697D1D" w:rsidRPr="00362651">
              <w:rPr>
                <w:rStyle w:val="Hyperlink"/>
              </w:rPr>
              <w:t>6.9</w:t>
            </w:r>
            <w:r w:rsidR="00697D1D">
              <w:rPr>
                <w:rFonts w:asciiTheme="minorHAnsi" w:eastAsiaTheme="minorEastAsia" w:hAnsiTheme="minorHAnsi" w:cstheme="minorBidi"/>
                <w:color w:val="auto"/>
                <w:kern w:val="0"/>
                <w:szCs w:val="22"/>
                <w:lang w:eastAsia="en-GB"/>
              </w:rPr>
              <w:tab/>
            </w:r>
            <w:r w:rsidR="00697D1D" w:rsidRPr="00362651">
              <w:rPr>
                <w:rStyle w:val="Hyperlink"/>
              </w:rPr>
              <w:t>Portable Devices and Removable Media</w:t>
            </w:r>
            <w:r w:rsidR="00697D1D">
              <w:rPr>
                <w:webHidden/>
              </w:rPr>
              <w:tab/>
            </w:r>
            <w:r w:rsidR="00697D1D">
              <w:rPr>
                <w:webHidden/>
              </w:rPr>
              <w:fldChar w:fldCharType="begin"/>
            </w:r>
            <w:r w:rsidR="00697D1D">
              <w:rPr>
                <w:webHidden/>
              </w:rPr>
              <w:instrText xml:space="preserve"> PAGEREF _Toc132125256 \h </w:instrText>
            </w:r>
            <w:r w:rsidR="00697D1D">
              <w:rPr>
                <w:webHidden/>
              </w:rPr>
            </w:r>
            <w:r w:rsidR="00697D1D">
              <w:rPr>
                <w:webHidden/>
              </w:rPr>
              <w:fldChar w:fldCharType="separate"/>
            </w:r>
            <w:r w:rsidR="00697D1D">
              <w:rPr>
                <w:webHidden/>
              </w:rPr>
              <w:t>8</w:t>
            </w:r>
            <w:r w:rsidR="00697D1D">
              <w:rPr>
                <w:webHidden/>
              </w:rPr>
              <w:fldChar w:fldCharType="end"/>
            </w:r>
          </w:hyperlink>
        </w:p>
        <w:p w14:paraId="41F19C16" w14:textId="75A922A5" w:rsidR="00697D1D" w:rsidRDefault="00E21C74">
          <w:pPr>
            <w:pStyle w:val="TOC2"/>
            <w:rPr>
              <w:rFonts w:asciiTheme="minorHAnsi" w:eastAsiaTheme="minorEastAsia" w:hAnsiTheme="minorHAnsi" w:cstheme="minorBidi"/>
              <w:color w:val="auto"/>
              <w:kern w:val="0"/>
              <w:szCs w:val="22"/>
              <w:lang w:eastAsia="en-GB"/>
            </w:rPr>
          </w:pPr>
          <w:hyperlink w:anchor="_Toc132125257" w:history="1">
            <w:r w:rsidR="00697D1D" w:rsidRPr="00362651">
              <w:rPr>
                <w:rStyle w:val="Hyperlink"/>
              </w:rPr>
              <w:t>6.10</w:t>
            </w:r>
            <w:r w:rsidR="00697D1D">
              <w:rPr>
                <w:rFonts w:asciiTheme="minorHAnsi" w:eastAsiaTheme="minorEastAsia" w:hAnsiTheme="minorHAnsi" w:cstheme="minorBidi"/>
                <w:color w:val="auto"/>
                <w:kern w:val="0"/>
                <w:szCs w:val="22"/>
                <w:lang w:eastAsia="en-GB"/>
              </w:rPr>
              <w:tab/>
            </w:r>
            <w:r w:rsidR="00697D1D" w:rsidRPr="00362651">
              <w:rPr>
                <w:rStyle w:val="Hyperlink"/>
              </w:rPr>
              <w:t>Protection from Malicious Software</w:t>
            </w:r>
            <w:r w:rsidR="00697D1D">
              <w:rPr>
                <w:webHidden/>
              </w:rPr>
              <w:tab/>
            </w:r>
            <w:r w:rsidR="00697D1D">
              <w:rPr>
                <w:webHidden/>
              </w:rPr>
              <w:fldChar w:fldCharType="begin"/>
            </w:r>
            <w:r w:rsidR="00697D1D">
              <w:rPr>
                <w:webHidden/>
              </w:rPr>
              <w:instrText xml:space="preserve"> PAGEREF _Toc132125257 \h </w:instrText>
            </w:r>
            <w:r w:rsidR="00697D1D">
              <w:rPr>
                <w:webHidden/>
              </w:rPr>
            </w:r>
            <w:r w:rsidR="00697D1D">
              <w:rPr>
                <w:webHidden/>
              </w:rPr>
              <w:fldChar w:fldCharType="separate"/>
            </w:r>
            <w:r w:rsidR="00697D1D">
              <w:rPr>
                <w:webHidden/>
              </w:rPr>
              <w:t>8</w:t>
            </w:r>
            <w:r w:rsidR="00697D1D">
              <w:rPr>
                <w:webHidden/>
              </w:rPr>
              <w:fldChar w:fldCharType="end"/>
            </w:r>
          </w:hyperlink>
        </w:p>
        <w:p w14:paraId="6CFDC697" w14:textId="2BA54B17" w:rsidR="00697D1D" w:rsidRDefault="00E21C74">
          <w:pPr>
            <w:pStyle w:val="TOC2"/>
            <w:rPr>
              <w:rFonts w:asciiTheme="minorHAnsi" w:eastAsiaTheme="minorEastAsia" w:hAnsiTheme="minorHAnsi" w:cstheme="minorBidi"/>
              <w:color w:val="auto"/>
              <w:kern w:val="0"/>
              <w:szCs w:val="22"/>
              <w:lang w:eastAsia="en-GB"/>
            </w:rPr>
          </w:pPr>
          <w:hyperlink w:anchor="_Toc132125260" w:history="1">
            <w:r w:rsidR="00697D1D" w:rsidRPr="00362651">
              <w:rPr>
                <w:rStyle w:val="Hyperlink"/>
              </w:rPr>
              <w:t>6.11</w:t>
            </w:r>
            <w:r w:rsidR="00697D1D">
              <w:rPr>
                <w:rFonts w:asciiTheme="minorHAnsi" w:eastAsiaTheme="minorEastAsia" w:hAnsiTheme="minorHAnsi" w:cstheme="minorBidi"/>
                <w:color w:val="auto"/>
                <w:kern w:val="0"/>
                <w:szCs w:val="22"/>
                <w:lang w:eastAsia="en-GB"/>
              </w:rPr>
              <w:tab/>
            </w:r>
            <w:r w:rsidR="00697D1D" w:rsidRPr="00362651">
              <w:rPr>
                <w:rStyle w:val="Hyperlink"/>
              </w:rPr>
              <w:t>Business Continuity and Disaster Recovery Plans</w:t>
            </w:r>
            <w:r w:rsidR="00697D1D">
              <w:rPr>
                <w:webHidden/>
              </w:rPr>
              <w:tab/>
            </w:r>
            <w:r w:rsidR="00697D1D">
              <w:rPr>
                <w:webHidden/>
              </w:rPr>
              <w:fldChar w:fldCharType="begin"/>
            </w:r>
            <w:r w:rsidR="00697D1D">
              <w:rPr>
                <w:webHidden/>
              </w:rPr>
              <w:instrText xml:space="preserve"> PAGEREF _Toc132125260 \h </w:instrText>
            </w:r>
            <w:r w:rsidR="00697D1D">
              <w:rPr>
                <w:webHidden/>
              </w:rPr>
            </w:r>
            <w:r w:rsidR="00697D1D">
              <w:rPr>
                <w:webHidden/>
              </w:rPr>
              <w:fldChar w:fldCharType="separate"/>
            </w:r>
            <w:r w:rsidR="00697D1D">
              <w:rPr>
                <w:webHidden/>
              </w:rPr>
              <w:t>8</w:t>
            </w:r>
            <w:r w:rsidR="00697D1D">
              <w:rPr>
                <w:webHidden/>
              </w:rPr>
              <w:fldChar w:fldCharType="end"/>
            </w:r>
          </w:hyperlink>
        </w:p>
        <w:p w14:paraId="5EB87D73" w14:textId="1D4C5064" w:rsidR="00697D1D" w:rsidRDefault="00E21C74">
          <w:pPr>
            <w:pStyle w:val="TOC2"/>
            <w:rPr>
              <w:rFonts w:asciiTheme="minorHAnsi" w:eastAsiaTheme="minorEastAsia" w:hAnsiTheme="minorHAnsi" w:cstheme="minorBidi"/>
              <w:color w:val="auto"/>
              <w:kern w:val="0"/>
              <w:szCs w:val="22"/>
              <w:lang w:eastAsia="en-GB"/>
            </w:rPr>
          </w:pPr>
          <w:hyperlink w:anchor="_Toc132125261" w:history="1">
            <w:r w:rsidR="00697D1D" w:rsidRPr="00362651">
              <w:rPr>
                <w:rStyle w:val="Hyperlink"/>
              </w:rPr>
              <w:t>6.12</w:t>
            </w:r>
            <w:r w:rsidR="00697D1D">
              <w:rPr>
                <w:rFonts w:asciiTheme="minorHAnsi" w:eastAsiaTheme="minorEastAsia" w:hAnsiTheme="minorHAnsi" w:cstheme="minorBidi"/>
                <w:color w:val="auto"/>
                <w:kern w:val="0"/>
                <w:szCs w:val="22"/>
                <w:lang w:eastAsia="en-GB"/>
              </w:rPr>
              <w:tab/>
            </w:r>
            <w:r w:rsidR="00697D1D" w:rsidRPr="00362651">
              <w:rPr>
                <w:rStyle w:val="Hyperlink"/>
              </w:rPr>
              <w:t>Requirements for New Processes, Services, Information Systems and Assets</w:t>
            </w:r>
            <w:r w:rsidR="00697D1D">
              <w:rPr>
                <w:webHidden/>
              </w:rPr>
              <w:tab/>
            </w:r>
            <w:r w:rsidR="00697D1D">
              <w:rPr>
                <w:webHidden/>
              </w:rPr>
              <w:fldChar w:fldCharType="begin"/>
            </w:r>
            <w:r w:rsidR="00697D1D">
              <w:rPr>
                <w:webHidden/>
              </w:rPr>
              <w:instrText xml:space="preserve"> PAGEREF _Toc132125261 \h </w:instrText>
            </w:r>
            <w:r w:rsidR="00697D1D">
              <w:rPr>
                <w:webHidden/>
              </w:rPr>
            </w:r>
            <w:r w:rsidR="00697D1D">
              <w:rPr>
                <w:webHidden/>
              </w:rPr>
              <w:fldChar w:fldCharType="separate"/>
            </w:r>
            <w:r w:rsidR="00697D1D">
              <w:rPr>
                <w:webHidden/>
              </w:rPr>
              <w:t>8</w:t>
            </w:r>
            <w:r w:rsidR="00697D1D">
              <w:rPr>
                <w:webHidden/>
              </w:rPr>
              <w:fldChar w:fldCharType="end"/>
            </w:r>
          </w:hyperlink>
        </w:p>
        <w:p w14:paraId="66B18283" w14:textId="19CD00E3" w:rsidR="00697D1D" w:rsidRDefault="00E21C74">
          <w:pPr>
            <w:pStyle w:val="TOC1"/>
            <w:rPr>
              <w:rFonts w:asciiTheme="minorHAnsi" w:eastAsiaTheme="minorEastAsia" w:hAnsiTheme="minorHAnsi" w:cstheme="minorBidi"/>
              <w:noProof/>
              <w:color w:val="auto"/>
              <w:kern w:val="0"/>
              <w:szCs w:val="22"/>
              <w:lang w:eastAsia="en-GB"/>
            </w:rPr>
          </w:pPr>
          <w:hyperlink w:anchor="_Toc132125262" w:history="1">
            <w:r w:rsidR="00697D1D" w:rsidRPr="00362651">
              <w:rPr>
                <w:rStyle w:val="Hyperlink"/>
                <w:noProof/>
              </w:rPr>
              <w:t>7</w:t>
            </w:r>
            <w:r w:rsidR="00697D1D">
              <w:rPr>
                <w:rFonts w:asciiTheme="minorHAnsi" w:eastAsiaTheme="minorEastAsia" w:hAnsiTheme="minorHAnsi" w:cstheme="minorBidi"/>
                <w:noProof/>
                <w:color w:val="auto"/>
                <w:kern w:val="0"/>
                <w:szCs w:val="22"/>
                <w:lang w:eastAsia="en-GB"/>
              </w:rPr>
              <w:tab/>
            </w:r>
            <w:r w:rsidR="00697D1D" w:rsidRPr="00362651">
              <w:rPr>
                <w:rStyle w:val="Hyperlink"/>
                <w:noProof/>
              </w:rPr>
              <w:t>Training &amp; Awareness</w:t>
            </w:r>
            <w:r w:rsidR="00697D1D">
              <w:rPr>
                <w:noProof/>
                <w:webHidden/>
              </w:rPr>
              <w:tab/>
            </w:r>
            <w:r w:rsidR="00697D1D">
              <w:rPr>
                <w:noProof/>
                <w:webHidden/>
              </w:rPr>
              <w:fldChar w:fldCharType="begin"/>
            </w:r>
            <w:r w:rsidR="00697D1D">
              <w:rPr>
                <w:noProof/>
                <w:webHidden/>
              </w:rPr>
              <w:instrText xml:space="preserve"> PAGEREF _Toc132125262 \h </w:instrText>
            </w:r>
            <w:r w:rsidR="00697D1D">
              <w:rPr>
                <w:noProof/>
                <w:webHidden/>
              </w:rPr>
            </w:r>
            <w:r w:rsidR="00697D1D">
              <w:rPr>
                <w:noProof/>
                <w:webHidden/>
              </w:rPr>
              <w:fldChar w:fldCharType="separate"/>
            </w:r>
            <w:r w:rsidR="00697D1D">
              <w:rPr>
                <w:noProof/>
                <w:webHidden/>
              </w:rPr>
              <w:t>8</w:t>
            </w:r>
            <w:r w:rsidR="00697D1D">
              <w:rPr>
                <w:noProof/>
                <w:webHidden/>
              </w:rPr>
              <w:fldChar w:fldCharType="end"/>
            </w:r>
          </w:hyperlink>
        </w:p>
        <w:p w14:paraId="42E8BE58" w14:textId="084507D3" w:rsidR="00697D1D" w:rsidRDefault="00E21C74">
          <w:pPr>
            <w:pStyle w:val="TOC1"/>
            <w:rPr>
              <w:rFonts w:asciiTheme="minorHAnsi" w:eastAsiaTheme="minorEastAsia" w:hAnsiTheme="minorHAnsi" w:cstheme="minorBidi"/>
              <w:noProof/>
              <w:color w:val="auto"/>
              <w:kern w:val="0"/>
              <w:szCs w:val="22"/>
              <w:lang w:eastAsia="en-GB"/>
            </w:rPr>
          </w:pPr>
          <w:hyperlink w:anchor="_Toc132125263" w:history="1">
            <w:r w:rsidR="00697D1D" w:rsidRPr="00362651">
              <w:rPr>
                <w:rStyle w:val="Hyperlink"/>
                <w:noProof/>
              </w:rPr>
              <w:t>8</w:t>
            </w:r>
            <w:r w:rsidR="00697D1D">
              <w:rPr>
                <w:rFonts w:asciiTheme="minorHAnsi" w:eastAsiaTheme="minorEastAsia" w:hAnsiTheme="minorHAnsi" w:cstheme="minorBidi"/>
                <w:noProof/>
                <w:color w:val="auto"/>
                <w:kern w:val="0"/>
                <w:szCs w:val="22"/>
                <w:lang w:eastAsia="en-GB"/>
              </w:rPr>
              <w:tab/>
            </w:r>
            <w:r w:rsidR="00697D1D" w:rsidRPr="00362651">
              <w:rPr>
                <w:rStyle w:val="Hyperlink"/>
                <w:noProof/>
              </w:rPr>
              <w:t>Monitoring System Access and Use</w:t>
            </w:r>
            <w:r w:rsidR="00697D1D">
              <w:rPr>
                <w:noProof/>
                <w:webHidden/>
              </w:rPr>
              <w:tab/>
            </w:r>
            <w:r w:rsidR="00697D1D">
              <w:rPr>
                <w:noProof/>
                <w:webHidden/>
              </w:rPr>
              <w:fldChar w:fldCharType="begin"/>
            </w:r>
            <w:r w:rsidR="00697D1D">
              <w:rPr>
                <w:noProof/>
                <w:webHidden/>
              </w:rPr>
              <w:instrText xml:space="preserve"> PAGEREF _Toc132125263 \h </w:instrText>
            </w:r>
            <w:r w:rsidR="00697D1D">
              <w:rPr>
                <w:noProof/>
                <w:webHidden/>
              </w:rPr>
            </w:r>
            <w:r w:rsidR="00697D1D">
              <w:rPr>
                <w:noProof/>
                <w:webHidden/>
              </w:rPr>
              <w:fldChar w:fldCharType="separate"/>
            </w:r>
            <w:r w:rsidR="00697D1D">
              <w:rPr>
                <w:noProof/>
                <w:webHidden/>
              </w:rPr>
              <w:t>9</w:t>
            </w:r>
            <w:r w:rsidR="00697D1D">
              <w:rPr>
                <w:noProof/>
                <w:webHidden/>
              </w:rPr>
              <w:fldChar w:fldCharType="end"/>
            </w:r>
          </w:hyperlink>
        </w:p>
        <w:p w14:paraId="75DB1F3D" w14:textId="3E16713E" w:rsidR="00697D1D" w:rsidRDefault="00E21C74">
          <w:pPr>
            <w:pStyle w:val="TOC1"/>
            <w:rPr>
              <w:rFonts w:asciiTheme="minorHAnsi" w:eastAsiaTheme="minorEastAsia" w:hAnsiTheme="minorHAnsi" w:cstheme="minorBidi"/>
              <w:noProof/>
              <w:color w:val="auto"/>
              <w:kern w:val="0"/>
              <w:szCs w:val="22"/>
              <w:lang w:eastAsia="en-GB"/>
            </w:rPr>
          </w:pPr>
          <w:hyperlink w:anchor="_Toc132125264" w:history="1">
            <w:r w:rsidR="00697D1D" w:rsidRPr="00362651">
              <w:rPr>
                <w:rStyle w:val="Hyperlink"/>
                <w:noProof/>
              </w:rPr>
              <w:t>9</w:t>
            </w:r>
            <w:r w:rsidR="00697D1D">
              <w:rPr>
                <w:rFonts w:asciiTheme="minorHAnsi" w:eastAsiaTheme="minorEastAsia" w:hAnsiTheme="minorHAnsi" w:cstheme="minorBidi"/>
                <w:noProof/>
                <w:color w:val="auto"/>
                <w:kern w:val="0"/>
                <w:szCs w:val="22"/>
                <w:lang w:eastAsia="en-GB"/>
              </w:rPr>
              <w:tab/>
            </w:r>
            <w:r w:rsidR="00697D1D" w:rsidRPr="00362651">
              <w:rPr>
                <w:rStyle w:val="Hyperlink"/>
                <w:noProof/>
              </w:rPr>
              <w:t>Review</w:t>
            </w:r>
            <w:r w:rsidR="00697D1D">
              <w:rPr>
                <w:noProof/>
                <w:webHidden/>
              </w:rPr>
              <w:tab/>
            </w:r>
            <w:r w:rsidR="00697D1D">
              <w:rPr>
                <w:noProof/>
                <w:webHidden/>
              </w:rPr>
              <w:fldChar w:fldCharType="begin"/>
            </w:r>
            <w:r w:rsidR="00697D1D">
              <w:rPr>
                <w:noProof/>
                <w:webHidden/>
              </w:rPr>
              <w:instrText xml:space="preserve"> PAGEREF _Toc132125264 \h </w:instrText>
            </w:r>
            <w:r w:rsidR="00697D1D">
              <w:rPr>
                <w:noProof/>
                <w:webHidden/>
              </w:rPr>
            </w:r>
            <w:r w:rsidR="00697D1D">
              <w:rPr>
                <w:noProof/>
                <w:webHidden/>
              </w:rPr>
              <w:fldChar w:fldCharType="separate"/>
            </w:r>
            <w:r w:rsidR="00697D1D">
              <w:rPr>
                <w:noProof/>
                <w:webHidden/>
              </w:rPr>
              <w:t>9</w:t>
            </w:r>
            <w:r w:rsidR="00697D1D">
              <w:rPr>
                <w:noProof/>
                <w:webHidden/>
              </w:rPr>
              <w:fldChar w:fldCharType="end"/>
            </w:r>
          </w:hyperlink>
        </w:p>
        <w:p w14:paraId="3BD9A356" w14:textId="77777777" w:rsidR="00697D1D" w:rsidRDefault="001E07EF" w:rsidP="007F561C">
          <w:pPr>
            <w:pStyle w:val="BodyText"/>
            <w:tabs>
              <w:tab w:val="left" w:pos="750"/>
            </w:tabs>
            <w:spacing w:before="10"/>
            <w:rPr>
              <w:rFonts w:asciiTheme="minorHAnsi" w:hAnsiTheme="minorHAnsi" w:cstheme="minorHAnsi"/>
              <w:b/>
              <w:color w:val="595959"/>
            </w:rPr>
          </w:pPr>
          <w:r w:rsidRPr="005D5CC7">
            <w:rPr>
              <w:rFonts w:asciiTheme="minorHAnsi" w:hAnsiTheme="minorHAnsi" w:cstheme="minorHAnsi"/>
              <w:b/>
              <w:color w:val="595959"/>
            </w:rPr>
            <w:fldChar w:fldCharType="end"/>
          </w:r>
        </w:p>
        <w:p w14:paraId="136B9F6B" w14:textId="77777777" w:rsidR="00697D1D" w:rsidRDefault="00697D1D" w:rsidP="007F561C">
          <w:pPr>
            <w:pStyle w:val="BodyText"/>
            <w:tabs>
              <w:tab w:val="left" w:pos="750"/>
            </w:tabs>
            <w:spacing w:before="10"/>
            <w:rPr>
              <w:rFonts w:asciiTheme="minorHAnsi" w:hAnsiTheme="minorHAnsi" w:cstheme="minorHAnsi"/>
              <w:b/>
              <w:color w:val="595959"/>
            </w:rPr>
          </w:pPr>
        </w:p>
        <w:p w14:paraId="050F6CA6" w14:textId="77777777" w:rsidR="00697D1D" w:rsidRDefault="00697D1D" w:rsidP="007F561C">
          <w:pPr>
            <w:pStyle w:val="BodyText"/>
            <w:tabs>
              <w:tab w:val="left" w:pos="750"/>
            </w:tabs>
            <w:spacing w:before="10"/>
            <w:rPr>
              <w:rFonts w:asciiTheme="minorHAnsi" w:hAnsiTheme="minorHAnsi" w:cstheme="minorHAnsi"/>
              <w:b/>
              <w:color w:val="595959"/>
            </w:rPr>
          </w:pPr>
        </w:p>
        <w:p w14:paraId="4BCB3056" w14:textId="0C43187F" w:rsidR="001E07EF" w:rsidRPr="007F561C" w:rsidRDefault="00E21C74" w:rsidP="007F561C">
          <w:pPr>
            <w:pStyle w:val="BodyText"/>
            <w:tabs>
              <w:tab w:val="left" w:pos="750"/>
            </w:tabs>
            <w:spacing w:before="10"/>
            <w:rPr>
              <w:rFonts w:asciiTheme="minorHAnsi" w:hAnsiTheme="minorHAnsi" w:cstheme="minorHAnsi"/>
              <w:b/>
              <w:color w:val="595959"/>
              <w:sz w:val="24"/>
              <w:szCs w:val="24"/>
            </w:rPr>
          </w:pPr>
        </w:p>
      </w:sdtContent>
    </w:sdt>
    <w:p w14:paraId="2FFC6554" w14:textId="77777777" w:rsidR="00FE0C06" w:rsidRPr="00FE0C06" w:rsidRDefault="00FE0C06" w:rsidP="00FE0C06">
      <w:pPr>
        <w:rPr>
          <w:lang w:val="en-US"/>
        </w:rPr>
      </w:pPr>
    </w:p>
    <w:p w14:paraId="14F73CCD" w14:textId="77777777" w:rsidR="00FE0C06" w:rsidRPr="00FE0C06" w:rsidRDefault="00FE0C06" w:rsidP="00FE0C06">
      <w:pPr>
        <w:rPr>
          <w:lang w:val="en-US"/>
        </w:rPr>
      </w:pPr>
    </w:p>
    <w:p w14:paraId="2BE1B25C" w14:textId="77777777" w:rsidR="00FE0C06" w:rsidRDefault="00FE0C06" w:rsidP="00FE0C06">
      <w:pPr>
        <w:ind w:firstLine="720"/>
        <w:rPr>
          <w:rFonts w:eastAsia="Calibri Light" w:cstheme="minorHAnsi"/>
          <w:b/>
          <w:color w:val="595959"/>
          <w:sz w:val="24"/>
          <w:szCs w:val="24"/>
          <w:lang w:val="en-US"/>
        </w:rPr>
      </w:pPr>
    </w:p>
    <w:p w14:paraId="4833706E" w14:textId="77777777" w:rsidR="00FE0C06" w:rsidRPr="00FE0C06" w:rsidRDefault="00FE0C06" w:rsidP="00FE0C06">
      <w:pPr>
        <w:rPr>
          <w:lang w:val="en-US"/>
        </w:rPr>
      </w:pPr>
    </w:p>
    <w:p w14:paraId="6F058DB3" w14:textId="6B6EA1B6" w:rsidR="001E07EF" w:rsidRPr="00434C12" w:rsidRDefault="00037488" w:rsidP="0056624D">
      <w:pPr>
        <w:pStyle w:val="Heading1"/>
      </w:pPr>
      <w:bookmarkStart w:id="0" w:name="_Toc132125233"/>
      <w:r w:rsidRPr="00434C12">
        <w:t>Document history</w:t>
      </w:r>
      <w:bookmarkEnd w:id="0"/>
    </w:p>
    <w:p w14:paraId="4319F839" w14:textId="07F4B4D5" w:rsidR="001E07EF" w:rsidRPr="002B4EE0" w:rsidRDefault="00037488" w:rsidP="00177463">
      <w:pPr>
        <w:pStyle w:val="Heading2"/>
      </w:pPr>
      <w:bookmarkStart w:id="1" w:name="_Toc263868852"/>
      <w:bookmarkStart w:id="2" w:name="_Toc271635817"/>
      <w:bookmarkStart w:id="3" w:name="_Toc132125234"/>
      <w:r w:rsidRPr="002B4EE0">
        <w:t xml:space="preserve">Revision </w:t>
      </w:r>
      <w:r w:rsidRPr="00434C12">
        <w:rPr>
          <w:color w:val="44546A"/>
        </w:rPr>
        <w:t>history</w:t>
      </w:r>
      <w:bookmarkEnd w:id="1"/>
      <w:bookmarkEnd w:id="2"/>
      <w:bookmarkEnd w:id="3"/>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1163"/>
        <w:gridCol w:w="2381"/>
        <w:gridCol w:w="4819"/>
      </w:tblGrid>
      <w:tr w:rsidR="001E07EF" w:rsidRPr="002B4EE0" w14:paraId="65E6D39B" w14:textId="77777777" w:rsidTr="00434C12">
        <w:tc>
          <w:tcPr>
            <w:tcW w:w="1526" w:type="dxa"/>
            <w:shd w:val="clear" w:color="auto" w:fill="auto"/>
            <w:vAlign w:val="center"/>
          </w:tcPr>
          <w:p w14:paraId="565487A2" w14:textId="77777777" w:rsidR="001E07EF" w:rsidRPr="00434C12" w:rsidRDefault="001E07EF" w:rsidP="00E94FA5">
            <w:pPr>
              <w:spacing w:before="60" w:after="60"/>
              <w:rPr>
                <w:b/>
                <w:bCs/>
                <w:color w:val="17253F"/>
                <w:sz w:val="24"/>
                <w:szCs w:val="24"/>
              </w:rPr>
            </w:pPr>
            <w:bookmarkStart w:id="4" w:name="_Toc263868853"/>
            <w:r w:rsidRPr="00434C12">
              <w:rPr>
                <w:b/>
                <w:bCs/>
                <w:color w:val="17253F"/>
                <w:sz w:val="24"/>
                <w:szCs w:val="24"/>
              </w:rPr>
              <w:t>Date</w:t>
            </w:r>
          </w:p>
        </w:tc>
        <w:tc>
          <w:tcPr>
            <w:tcW w:w="1163" w:type="dxa"/>
            <w:shd w:val="clear" w:color="auto" w:fill="auto"/>
            <w:vAlign w:val="center"/>
          </w:tcPr>
          <w:p w14:paraId="03E44565" w14:textId="77777777" w:rsidR="001E07EF" w:rsidRPr="00434C12" w:rsidRDefault="001E07EF" w:rsidP="00E94FA5">
            <w:pPr>
              <w:spacing w:before="60" w:after="60"/>
              <w:rPr>
                <w:b/>
                <w:bCs/>
                <w:color w:val="17253F"/>
                <w:sz w:val="24"/>
                <w:szCs w:val="24"/>
              </w:rPr>
            </w:pPr>
            <w:r w:rsidRPr="00434C12">
              <w:rPr>
                <w:b/>
                <w:bCs/>
                <w:color w:val="17253F"/>
                <w:sz w:val="24"/>
                <w:szCs w:val="24"/>
              </w:rPr>
              <w:t>Version</w:t>
            </w:r>
          </w:p>
        </w:tc>
        <w:tc>
          <w:tcPr>
            <w:tcW w:w="2381" w:type="dxa"/>
            <w:shd w:val="clear" w:color="auto" w:fill="auto"/>
            <w:vAlign w:val="center"/>
          </w:tcPr>
          <w:p w14:paraId="6746EA9D" w14:textId="77777777" w:rsidR="001E07EF" w:rsidRPr="00434C12" w:rsidRDefault="001E07EF" w:rsidP="00E94FA5">
            <w:pPr>
              <w:spacing w:before="60" w:after="60"/>
              <w:rPr>
                <w:b/>
                <w:bCs/>
                <w:color w:val="17253F"/>
                <w:sz w:val="24"/>
                <w:szCs w:val="24"/>
              </w:rPr>
            </w:pPr>
            <w:r w:rsidRPr="00434C12">
              <w:rPr>
                <w:b/>
                <w:bCs/>
                <w:color w:val="17253F"/>
                <w:sz w:val="24"/>
                <w:szCs w:val="24"/>
              </w:rPr>
              <w:t>Author</w:t>
            </w:r>
          </w:p>
        </w:tc>
        <w:tc>
          <w:tcPr>
            <w:tcW w:w="4819" w:type="dxa"/>
            <w:shd w:val="clear" w:color="auto" w:fill="auto"/>
            <w:vAlign w:val="center"/>
          </w:tcPr>
          <w:p w14:paraId="26A36859" w14:textId="77777777" w:rsidR="001E07EF" w:rsidRPr="00434C12" w:rsidRDefault="001E07EF" w:rsidP="00E94FA5">
            <w:pPr>
              <w:spacing w:before="60" w:after="60"/>
              <w:rPr>
                <w:b/>
                <w:bCs/>
                <w:color w:val="17253F"/>
                <w:sz w:val="24"/>
                <w:szCs w:val="24"/>
              </w:rPr>
            </w:pPr>
            <w:r w:rsidRPr="00434C12">
              <w:rPr>
                <w:b/>
                <w:bCs/>
                <w:color w:val="17253F"/>
                <w:sz w:val="24"/>
                <w:szCs w:val="24"/>
              </w:rPr>
              <w:t>Revision Summary</w:t>
            </w:r>
          </w:p>
        </w:tc>
      </w:tr>
      <w:tr w:rsidR="00102D5C" w:rsidRPr="002B4EE0" w14:paraId="29687B66" w14:textId="77777777" w:rsidTr="00434C12">
        <w:tc>
          <w:tcPr>
            <w:tcW w:w="1526" w:type="dxa"/>
          </w:tcPr>
          <w:p w14:paraId="6350C0C4" w14:textId="6F4CEC1C" w:rsidR="00102D5C" w:rsidRPr="00434C12" w:rsidRDefault="00825BB3" w:rsidP="00102D5C">
            <w:pPr>
              <w:spacing w:before="60" w:after="60"/>
              <w:rPr>
                <w:color w:val="44546A"/>
                <w:sz w:val="24"/>
                <w:szCs w:val="24"/>
              </w:rPr>
            </w:pPr>
            <w:r>
              <w:rPr>
                <w:rFonts w:cstheme="minorHAnsi"/>
                <w:color w:val="44546A"/>
                <w:sz w:val="24"/>
                <w:szCs w:val="24"/>
              </w:rPr>
              <w:t>06/02/2024</w:t>
            </w:r>
          </w:p>
        </w:tc>
        <w:tc>
          <w:tcPr>
            <w:tcW w:w="1163" w:type="dxa"/>
          </w:tcPr>
          <w:p w14:paraId="2C0008C7" w14:textId="18121233" w:rsidR="00102D5C" w:rsidRPr="00434C12" w:rsidRDefault="00825BB3" w:rsidP="00102D5C">
            <w:pPr>
              <w:spacing w:before="60" w:after="60"/>
              <w:rPr>
                <w:color w:val="44546A"/>
                <w:sz w:val="24"/>
                <w:szCs w:val="24"/>
              </w:rPr>
            </w:pPr>
            <w:r>
              <w:rPr>
                <w:rFonts w:cstheme="minorHAnsi"/>
                <w:color w:val="44546A"/>
                <w:sz w:val="24"/>
                <w:szCs w:val="24"/>
              </w:rPr>
              <w:t>2.0</w:t>
            </w:r>
          </w:p>
        </w:tc>
        <w:tc>
          <w:tcPr>
            <w:tcW w:w="2381" w:type="dxa"/>
          </w:tcPr>
          <w:p w14:paraId="185D9183" w14:textId="3DC94446" w:rsidR="00102D5C" w:rsidRPr="00434C12" w:rsidRDefault="00825BB3" w:rsidP="00102D5C">
            <w:pPr>
              <w:spacing w:before="60" w:after="60"/>
              <w:rPr>
                <w:color w:val="44546A"/>
                <w:sz w:val="24"/>
                <w:szCs w:val="24"/>
              </w:rPr>
            </w:pPr>
            <w:r>
              <w:rPr>
                <w:color w:val="44546A"/>
                <w:sz w:val="24"/>
                <w:szCs w:val="24"/>
              </w:rPr>
              <w:t>Louise Evans</w:t>
            </w:r>
          </w:p>
        </w:tc>
        <w:tc>
          <w:tcPr>
            <w:tcW w:w="4819" w:type="dxa"/>
          </w:tcPr>
          <w:p w14:paraId="58A4128C" w14:textId="62C16783" w:rsidR="00102D5C" w:rsidRPr="00434C12" w:rsidRDefault="00102D5C" w:rsidP="00102D5C">
            <w:pPr>
              <w:spacing w:before="60" w:after="60"/>
              <w:rPr>
                <w:color w:val="44546A"/>
                <w:sz w:val="24"/>
                <w:szCs w:val="24"/>
              </w:rPr>
            </w:pPr>
            <w:r w:rsidRPr="00434C12">
              <w:rPr>
                <w:color w:val="44546A"/>
                <w:sz w:val="24"/>
                <w:szCs w:val="24"/>
              </w:rPr>
              <w:t xml:space="preserve">This policy has been based upon Version </w:t>
            </w:r>
            <w:r>
              <w:rPr>
                <w:color w:val="44546A"/>
                <w:sz w:val="24"/>
                <w:szCs w:val="24"/>
              </w:rPr>
              <w:t>2.0</w:t>
            </w:r>
            <w:r w:rsidRPr="00434C12">
              <w:rPr>
                <w:color w:val="44546A"/>
                <w:sz w:val="24"/>
                <w:szCs w:val="24"/>
              </w:rPr>
              <w:t xml:space="preserve"> of the DPO Support Service Template</w:t>
            </w:r>
          </w:p>
        </w:tc>
      </w:tr>
      <w:tr w:rsidR="001E07EF" w:rsidRPr="002B4EE0" w14:paraId="7A2F2DE2" w14:textId="77777777" w:rsidTr="00434C12">
        <w:tc>
          <w:tcPr>
            <w:tcW w:w="1526" w:type="dxa"/>
          </w:tcPr>
          <w:p w14:paraId="2852B92B" w14:textId="77777777" w:rsidR="001E07EF" w:rsidRPr="00434C12" w:rsidRDefault="001E07EF" w:rsidP="00E94FA5">
            <w:pPr>
              <w:spacing w:before="60" w:after="60"/>
              <w:rPr>
                <w:color w:val="44546A"/>
                <w:sz w:val="24"/>
                <w:szCs w:val="24"/>
              </w:rPr>
            </w:pPr>
          </w:p>
        </w:tc>
        <w:tc>
          <w:tcPr>
            <w:tcW w:w="1163" w:type="dxa"/>
          </w:tcPr>
          <w:p w14:paraId="08967A8B" w14:textId="77777777" w:rsidR="001E07EF" w:rsidRPr="00434C12" w:rsidRDefault="001E07EF" w:rsidP="00E94FA5">
            <w:pPr>
              <w:spacing w:before="60" w:after="60"/>
              <w:rPr>
                <w:color w:val="44546A"/>
                <w:sz w:val="24"/>
                <w:szCs w:val="24"/>
              </w:rPr>
            </w:pPr>
          </w:p>
        </w:tc>
        <w:tc>
          <w:tcPr>
            <w:tcW w:w="2381" w:type="dxa"/>
          </w:tcPr>
          <w:p w14:paraId="0FE7EAC2" w14:textId="77777777" w:rsidR="001E07EF" w:rsidRPr="00434C12" w:rsidRDefault="001E07EF" w:rsidP="00E94FA5">
            <w:pPr>
              <w:spacing w:before="60" w:after="60"/>
              <w:rPr>
                <w:color w:val="44546A"/>
                <w:sz w:val="24"/>
                <w:szCs w:val="24"/>
              </w:rPr>
            </w:pPr>
          </w:p>
        </w:tc>
        <w:tc>
          <w:tcPr>
            <w:tcW w:w="4819" w:type="dxa"/>
          </w:tcPr>
          <w:p w14:paraId="4F25DA29" w14:textId="77777777" w:rsidR="001E07EF" w:rsidRPr="00434C12" w:rsidRDefault="001E07EF" w:rsidP="00E94FA5">
            <w:pPr>
              <w:spacing w:before="60" w:after="60"/>
              <w:rPr>
                <w:color w:val="44546A"/>
                <w:sz w:val="24"/>
                <w:szCs w:val="24"/>
              </w:rPr>
            </w:pPr>
          </w:p>
        </w:tc>
      </w:tr>
      <w:tr w:rsidR="001E07EF" w:rsidRPr="002B4EE0" w14:paraId="2DB69E80" w14:textId="77777777" w:rsidTr="00434C12">
        <w:tc>
          <w:tcPr>
            <w:tcW w:w="1526" w:type="dxa"/>
          </w:tcPr>
          <w:p w14:paraId="7F0032E1" w14:textId="77777777" w:rsidR="001E07EF" w:rsidRPr="00434C12" w:rsidRDefault="001E07EF" w:rsidP="00E94FA5">
            <w:pPr>
              <w:spacing w:before="60" w:after="60"/>
              <w:rPr>
                <w:color w:val="44546A"/>
                <w:sz w:val="24"/>
                <w:szCs w:val="24"/>
              </w:rPr>
            </w:pPr>
          </w:p>
        </w:tc>
        <w:tc>
          <w:tcPr>
            <w:tcW w:w="1163" w:type="dxa"/>
          </w:tcPr>
          <w:p w14:paraId="45ACE4A3" w14:textId="77777777" w:rsidR="001E07EF" w:rsidRPr="00434C12" w:rsidRDefault="001E07EF" w:rsidP="00E94FA5">
            <w:pPr>
              <w:spacing w:before="60" w:after="60"/>
              <w:rPr>
                <w:color w:val="44546A"/>
                <w:sz w:val="24"/>
                <w:szCs w:val="24"/>
              </w:rPr>
            </w:pPr>
          </w:p>
        </w:tc>
        <w:tc>
          <w:tcPr>
            <w:tcW w:w="2381" w:type="dxa"/>
          </w:tcPr>
          <w:p w14:paraId="14CC27A5" w14:textId="77777777" w:rsidR="001E07EF" w:rsidRPr="00434C12" w:rsidRDefault="001E07EF" w:rsidP="00E94FA5">
            <w:pPr>
              <w:spacing w:before="60" w:after="60"/>
              <w:rPr>
                <w:color w:val="44546A"/>
                <w:sz w:val="24"/>
                <w:szCs w:val="24"/>
              </w:rPr>
            </w:pPr>
          </w:p>
        </w:tc>
        <w:tc>
          <w:tcPr>
            <w:tcW w:w="4819" w:type="dxa"/>
          </w:tcPr>
          <w:p w14:paraId="7719A407" w14:textId="77777777" w:rsidR="001E07EF" w:rsidRPr="00434C12" w:rsidRDefault="001E07EF" w:rsidP="00E94FA5">
            <w:pPr>
              <w:spacing w:before="60" w:after="60"/>
              <w:rPr>
                <w:color w:val="44546A"/>
                <w:sz w:val="24"/>
                <w:szCs w:val="24"/>
              </w:rPr>
            </w:pPr>
          </w:p>
        </w:tc>
      </w:tr>
      <w:tr w:rsidR="001E07EF" w:rsidRPr="002B4EE0" w14:paraId="18F20A02" w14:textId="77777777" w:rsidTr="00434C12">
        <w:tc>
          <w:tcPr>
            <w:tcW w:w="1526" w:type="dxa"/>
          </w:tcPr>
          <w:p w14:paraId="51EB5503" w14:textId="77777777" w:rsidR="001E07EF" w:rsidRPr="00434C12" w:rsidRDefault="001E07EF" w:rsidP="00E94FA5">
            <w:pPr>
              <w:spacing w:before="60" w:after="60"/>
              <w:rPr>
                <w:color w:val="44546A"/>
                <w:sz w:val="24"/>
                <w:szCs w:val="24"/>
              </w:rPr>
            </w:pPr>
          </w:p>
        </w:tc>
        <w:tc>
          <w:tcPr>
            <w:tcW w:w="1163" w:type="dxa"/>
          </w:tcPr>
          <w:p w14:paraId="4C293CFD" w14:textId="77777777" w:rsidR="001E07EF" w:rsidRPr="00434C12" w:rsidRDefault="001E07EF" w:rsidP="00E94FA5">
            <w:pPr>
              <w:spacing w:before="60" w:after="60"/>
              <w:rPr>
                <w:color w:val="44546A"/>
                <w:sz w:val="24"/>
                <w:szCs w:val="24"/>
              </w:rPr>
            </w:pPr>
          </w:p>
        </w:tc>
        <w:tc>
          <w:tcPr>
            <w:tcW w:w="2381" w:type="dxa"/>
          </w:tcPr>
          <w:p w14:paraId="65159B23" w14:textId="77777777" w:rsidR="001E07EF" w:rsidRPr="00434C12" w:rsidRDefault="001E07EF" w:rsidP="00E94FA5">
            <w:pPr>
              <w:spacing w:before="60" w:after="60"/>
              <w:rPr>
                <w:color w:val="44546A"/>
                <w:sz w:val="24"/>
                <w:szCs w:val="24"/>
              </w:rPr>
            </w:pPr>
          </w:p>
        </w:tc>
        <w:tc>
          <w:tcPr>
            <w:tcW w:w="4819" w:type="dxa"/>
          </w:tcPr>
          <w:p w14:paraId="08ED76C5" w14:textId="77777777" w:rsidR="001E07EF" w:rsidRPr="00434C12" w:rsidRDefault="001E07EF" w:rsidP="00E94FA5">
            <w:pPr>
              <w:spacing w:before="60" w:after="60"/>
              <w:rPr>
                <w:color w:val="44546A"/>
                <w:sz w:val="24"/>
                <w:szCs w:val="24"/>
              </w:rPr>
            </w:pPr>
          </w:p>
        </w:tc>
      </w:tr>
    </w:tbl>
    <w:p w14:paraId="2C5BBBC0" w14:textId="4DA5BFB0" w:rsidR="001E07EF" w:rsidRPr="002B4EE0" w:rsidRDefault="00037488" w:rsidP="00177463">
      <w:pPr>
        <w:pStyle w:val="Heading2"/>
      </w:pPr>
      <w:bookmarkStart w:id="5" w:name="_Toc132125235"/>
      <w:bookmarkStart w:id="6" w:name="_Toc271635818"/>
      <w:r w:rsidRPr="002B4EE0">
        <w:t>Reviewers</w:t>
      </w:r>
      <w:bookmarkEnd w:id="5"/>
      <w:r w:rsidR="001E07EF" w:rsidRPr="002B4EE0">
        <w:t xml:space="preserve"> </w:t>
      </w:r>
      <w:bookmarkEnd w:id="4"/>
      <w:bookmarkEnd w:id="6"/>
    </w:p>
    <w:p w14:paraId="563E73D7" w14:textId="77777777" w:rsidR="001E07EF" w:rsidRPr="002B4EE0" w:rsidRDefault="001E07EF" w:rsidP="001E07EF">
      <w:pPr>
        <w:tabs>
          <w:tab w:val="left" w:pos="7965"/>
        </w:tabs>
        <w:spacing w:after="120"/>
        <w:rPr>
          <w:color w:val="595959"/>
          <w:sz w:val="24"/>
          <w:szCs w:val="24"/>
        </w:rPr>
      </w:pPr>
      <w:r w:rsidRPr="002B4EE0">
        <w:rPr>
          <w:color w:val="595959"/>
          <w:sz w:val="24"/>
          <w:szCs w:val="24"/>
        </w:rPr>
        <w:t xml:space="preserve">This document requires the </w:t>
      </w:r>
      <w:r w:rsidRPr="001855B1">
        <w:rPr>
          <w:color w:val="595959"/>
          <w:sz w:val="24"/>
          <w:szCs w:val="24"/>
        </w:rPr>
        <w:t>following re</w:t>
      </w:r>
      <w:r w:rsidRPr="002B4EE0">
        <w:rPr>
          <w:color w:val="595959"/>
          <w:sz w:val="24"/>
          <w:szCs w:val="24"/>
        </w:rPr>
        <w:t>views:</w:t>
      </w:r>
      <w:r>
        <w:rPr>
          <w:color w:val="595959"/>
          <w:sz w:val="24"/>
          <w:szCs w:val="24"/>
        </w:rPr>
        <w:tab/>
      </w:r>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992"/>
        <w:gridCol w:w="2552"/>
        <w:gridCol w:w="4819"/>
      </w:tblGrid>
      <w:tr w:rsidR="001E07EF" w:rsidRPr="002B4EE0" w14:paraId="71038D32" w14:textId="77777777" w:rsidTr="00434C12">
        <w:tc>
          <w:tcPr>
            <w:tcW w:w="1526" w:type="dxa"/>
            <w:shd w:val="clear" w:color="auto" w:fill="auto"/>
          </w:tcPr>
          <w:p w14:paraId="34EED6B3" w14:textId="77777777" w:rsidR="001E07EF" w:rsidRPr="00434C12" w:rsidRDefault="001E07EF" w:rsidP="00E94FA5">
            <w:pPr>
              <w:spacing w:before="60" w:after="60"/>
              <w:rPr>
                <w:b/>
                <w:bCs/>
                <w:color w:val="17253F"/>
                <w:sz w:val="24"/>
                <w:szCs w:val="24"/>
              </w:rPr>
            </w:pPr>
            <w:r w:rsidRPr="00434C12">
              <w:rPr>
                <w:b/>
                <w:bCs/>
                <w:color w:val="17253F"/>
                <w:sz w:val="24"/>
                <w:szCs w:val="24"/>
              </w:rPr>
              <w:t>Date</w:t>
            </w:r>
          </w:p>
        </w:tc>
        <w:tc>
          <w:tcPr>
            <w:tcW w:w="992" w:type="dxa"/>
            <w:shd w:val="clear" w:color="auto" w:fill="auto"/>
          </w:tcPr>
          <w:p w14:paraId="49AF5177" w14:textId="77777777" w:rsidR="001E07EF" w:rsidRPr="00434C12" w:rsidRDefault="001E07EF" w:rsidP="00E94FA5">
            <w:pPr>
              <w:spacing w:before="60" w:after="60"/>
              <w:rPr>
                <w:b/>
                <w:bCs/>
                <w:color w:val="17253F"/>
                <w:sz w:val="24"/>
                <w:szCs w:val="24"/>
              </w:rPr>
            </w:pPr>
            <w:r w:rsidRPr="00434C12">
              <w:rPr>
                <w:b/>
                <w:bCs/>
                <w:color w:val="17253F"/>
                <w:sz w:val="24"/>
                <w:szCs w:val="24"/>
              </w:rPr>
              <w:t>Version</w:t>
            </w:r>
          </w:p>
        </w:tc>
        <w:tc>
          <w:tcPr>
            <w:tcW w:w="2552" w:type="dxa"/>
            <w:shd w:val="clear" w:color="auto" w:fill="auto"/>
          </w:tcPr>
          <w:p w14:paraId="65D52429" w14:textId="77777777" w:rsidR="001E07EF" w:rsidRPr="00434C12" w:rsidRDefault="001E07EF" w:rsidP="00E94FA5">
            <w:pPr>
              <w:spacing w:before="60" w:after="60"/>
              <w:rPr>
                <w:b/>
                <w:bCs/>
                <w:color w:val="17253F"/>
                <w:sz w:val="24"/>
                <w:szCs w:val="24"/>
              </w:rPr>
            </w:pPr>
            <w:r w:rsidRPr="00434C12">
              <w:rPr>
                <w:b/>
                <w:bCs/>
                <w:color w:val="17253F"/>
                <w:sz w:val="24"/>
                <w:szCs w:val="24"/>
              </w:rPr>
              <w:t>Name</w:t>
            </w:r>
          </w:p>
        </w:tc>
        <w:tc>
          <w:tcPr>
            <w:tcW w:w="4819" w:type="dxa"/>
            <w:shd w:val="clear" w:color="auto" w:fill="auto"/>
          </w:tcPr>
          <w:p w14:paraId="3CD9223F" w14:textId="77777777" w:rsidR="001E07EF" w:rsidRPr="00434C12" w:rsidRDefault="001E07EF" w:rsidP="00E94FA5">
            <w:pPr>
              <w:spacing w:before="60" w:after="60"/>
              <w:rPr>
                <w:b/>
                <w:bCs/>
                <w:color w:val="17253F"/>
                <w:sz w:val="24"/>
                <w:szCs w:val="24"/>
              </w:rPr>
            </w:pPr>
            <w:r w:rsidRPr="00434C12">
              <w:rPr>
                <w:b/>
                <w:bCs/>
                <w:color w:val="17253F"/>
                <w:sz w:val="24"/>
                <w:szCs w:val="24"/>
              </w:rPr>
              <w:t>Position</w:t>
            </w:r>
          </w:p>
        </w:tc>
      </w:tr>
      <w:tr w:rsidR="001E07EF" w:rsidRPr="002B4EE0" w14:paraId="0DB1FC95" w14:textId="77777777" w:rsidTr="00434C12">
        <w:tc>
          <w:tcPr>
            <w:tcW w:w="1526" w:type="dxa"/>
          </w:tcPr>
          <w:p w14:paraId="304CADDA" w14:textId="77777777" w:rsidR="001E07EF" w:rsidRPr="00434C12" w:rsidRDefault="001E07EF" w:rsidP="00E94FA5">
            <w:pPr>
              <w:spacing w:before="60" w:after="60"/>
              <w:rPr>
                <w:color w:val="44546A"/>
                <w:sz w:val="24"/>
                <w:szCs w:val="24"/>
              </w:rPr>
            </w:pPr>
          </w:p>
        </w:tc>
        <w:tc>
          <w:tcPr>
            <w:tcW w:w="992" w:type="dxa"/>
          </w:tcPr>
          <w:p w14:paraId="08B65340" w14:textId="77777777" w:rsidR="001E07EF" w:rsidRPr="00434C12" w:rsidRDefault="001E07EF" w:rsidP="00E94FA5">
            <w:pPr>
              <w:spacing w:before="60" w:after="60"/>
              <w:rPr>
                <w:color w:val="44546A"/>
                <w:sz w:val="24"/>
                <w:szCs w:val="24"/>
              </w:rPr>
            </w:pPr>
          </w:p>
        </w:tc>
        <w:tc>
          <w:tcPr>
            <w:tcW w:w="2552" w:type="dxa"/>
          </w:tcPr>
          <w:p w14:paraId="55A46390" w14:textId="77777777" w:rsidR="001E07EF" w:rsidRPr="00434C12" w:rsidRDefault="001E07EF" w:rsidP="00E94FA5">
            <w:pPr>
              <w:spacing w:before="60" w:after="60"/>
              <w:rPr>
                <w:color w:val="44546A"/>
                <w:sz w:val="24"/>
                <w:szCs w:val="24"/>
              </w:rPr>
            </w:pPr>
          </w:p>
        </w:tc>
        <w:tc>
          <w:tcPr>
            <w:tcW w:w="4819" w:type="dxa"/>
          </w:tcPr>
          <w:p w14:paraId="1E8C76B0" w14:textId="77777777" w:rsidR="001E07EF" w:rsidRPr="00434C12" w:rsidRDefault="001E07EF" w:rsidP="00E94FA5">
            <w:pPr>
              <w:spacing w:before="60" w:after="60"/>
              <w:rPr>
                <w:color w:val="44546A"/>
                <w:sz w:val="24"/>
                <w:szCs w:val="24"/>
              </w:rPr>
            </w:pPr>
          </w:p>
        </w:tc>
      </w:tr>
      <w:tr w:rsidR="001E07EF" w:rsidRPr="002B4EE0" w14:paraId="5E1B245D" w14:textId="77777777" w:rsidTr="00434C12">
        <w:tc>
          <w:tcPr>
            <w:tcW w:w="1526" w:type="dxa"/>
          </w:tcPr>
          <w:p w14:paraId="00338DEA" w14:textId="77777777" w:rsidR="001E07EF" w:rsidRPr="00434C12" w:rsidRDefault="001E07EF" w:rsidP="00E94FA5">
            <w:pPr>
              <w:spacing w:before="60" w:after="60"/>
              <w:rPr>
                <w:color w:val="44546A"/>
                <w:sz w:val="24"/>
                <w:szCs w:val="24"/>
              </w:rPr>
            </w:pPr>
          </w:p>
        </w:tc>
        <w:tc>
          <w:tcPr>
            <w:tcW w:w="992" w:type="dxa"/>
          </w:tcPr>
          <w:p w14:paraId="54D7FCCF" w14:textId="77777777" w:rsidR="001E07EF" w:rsidRPr="00434C12" w:rsidRDefault="001E07EF" w:rsidP="00E94FA5">
            <w:pPr>
              <w:spacing w:before="60" w:after="60"/>
              <w:rPr>
                <w:color w:val="44546A"/>
                <w:sz w:val="24"/>
                <w:szCs w:val="24"/>
              </w:rPr>
            </w:pPr>
          </w:p>
        </w:tc>
        <w:tc>
          <w:tcPr>
            <w:tcW w:w="2552" w:type="dxa"/>
          </w:tcPr>
          <w:p w14:paraId="7D0A70E1" w14:textId="77777777" w:rsidR="001E07EF" w:rsidRPr="00434C12" w:rsidRDefault="001E07EF" w:rsidP="00E94FA5">
            <w:pPr>
              <w:spacing w:before="60" w:after="60"/>
              <w:rPr>
                <w:color w:val="44546A"/>
                <w:sz w:val="24"/>
                <w:szCs w:val="24"/>
              </w:rPr>
            </w:pPr>
          </w:p>
        </w:tc>
        <w:tc>
          <w:tcPr>
            <w:tcW w:w="4819" w:type="dxa"/>
          </w:tcPr>
          <w:p w14:paraId="1499749B" w14:textId="77777777" w:rsidR="001E07EF" w:rsidRPr="00434C12" w:rsidRDefault="001E07EF" w:rsidP="00E94FA5">
            <w:pPr>
              <w:spacing w:before="60" w:after="60"/>
              <w:rPr>
                <w:color w:val="44546A"/>
                <w:sz w:val="24"/>
                <w:szCs w:val="24"/>
              </w:rPr>
            </w:pPr>
          </w:p>
        </w:tc>
      </w:tr>
    </w:tbl>
    <w:p w14:paraId="78857292" w14:textId="21316E07" w:rsidR="001E07EF" w:rsidRPr="002B4EE0" w:rsidRDefault="00037488" w:rsidP="00177463">
      <w:pPr>
        <w:pStyle w:val="Heading2"/>
      </w:pPr>
      <w:bookmarkStart w:id="7" w:name="_Toc132125236"/>
      <w:r w:rsidRPr="002B4EE0">
        <w:t>Authorisation</w:t>
      </w:r>
      <w:bookmarkEnd w:id="7"/>
    </w:p>
    <w:p w14:paraId="32894FF7" w14:textId="77777777" w:rsidR="001E07EF" w:rsidRPr="002B4EE0" w:rsidRDefault="001E07EF" w:rsidP="001E07EF">
      <w:pPr>
        <w:pStyle w:val="Head1Normal"/>
        <w:spacing w:before="0" w:line="276" w:lineRule="auto"/>
        <w:contextualSpacing/>
        <w:rPr>
          <w:rFonts w:asciiTheme="minorHAnsi" w:hAnsiTheme="minorHAnsi"/>
          <w:color w:val="595959"/>
          <w:sz w:val="24"/>
          <w:szCs w:val="24"/>
        </w:rPr>
      </w:pPr>
      <w:r w:rsidRPr="002B4EE0">
        <w:rPr>
          <w:rFonts w:asciiTheme="minorHAnsi" w:hAnsiTheme="minorHAnsi"/>
          <w:color w:val="595959"/>
          <w:sz w:val="24"/>
          <w:szCs w:val="24"/>
        </w:rPr>
        <w:t>Signing of this document indicates acceptance of its contents.</w:t>
      </w:r>
    </w:p>
    <w:tbl>
      <w:tblPr>
        <w:tblW w:w="9918"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ook w:val="01E0" w:firstRow="1" w:lastRow="1" w:firstColumn="1" w:lastColumn="1" w:noHBand="0" w:noVBand="0"/>
      </w:tblPr>
      <w:tblGrid>
        <w:gridCol w:w="2498"/>
        <w:gridCol w:w="7420"/>
      </w:tblGrid>
      <w:tr w:rsidR="001E07EF" w:rsidRPr="00155825" w14:paraId="629F0D71" w14:textId="77777777" w:rsidTr="00434C12">
        <w:trPr>
          <w:cantSplit/>
          <w:trHeight w:val="625"/>
        </w:trPr>
        <w:tc>
          <w:tcPr>
            <w:tcW w:w="2498" w:type="dxa"/>
            <w:shd w:val="clear" w:color="auto" w:fill="auto"/>
          </w:tcPr>
          <w:p w14:paraId="78DA98C2" w14:textId="77777777" w:rsidR="001E07EF" w:rsidRPr="00434C12" w:rsidRDefault="001E07EF" w:rsidP="00E94FA5">
            <w:pPr>
              <w:spacing w:before="60" w:after="60"/>
              <w:rPr>
                <w:b/>
                <w:bCs/>
                <w:color w:val="17253F"/>
                <w:sz w:val="24"/>
                <w:szCs w:val="24"/>
              </w:rPr>
            </w:pPr>
            <w:r w:rsidRPr="00434C12">
              <w:rPr>
                <w:b/>
                <w:bCs/>
                <w:color w:val="17253F"/>
                <w:sz w:val="24"/>
                <w:szCs w:val="24"/>
              </w:rPr>
              <w:t>Approver’s Name:</w:t>
            </w:r>
          </w:p>
        </w:tc>
        <w:tc>
          <w:tcPr>
            <w:tcW w:w="7420" w:type="dxa"/>
          </w:tcPr>
          <w:p w14:paraId="7523346C" w14:textId="77777777" w:rsidR="001E07EF" w:rsidRPr="00434C12" w:rsidRDefault="001E07EF" w:rsidP="00E94FA5">
            <w:pPr>
              <w:spacing w:before="60" w:after="60"/>
              <w:rPr>
                <w:color w:val="44546A"/>
                <w:sz w:val="24"/>
                <w:szCs w:val="24"/>
              </w:rPr>
            </w:pPr>
          </w:p>
        </w:tc>
      </w:tr>
      <w:tr w:rsidR="001E07EF" w:rsidRPr="008255CF" w14:paraId="36357675" w14:textId="77777777" w:rsidTr="00434C12">
        <w:trPr>
          <w:cantSplit/>
          <w:trHeight w:val="1019"/>
        </w:trPr>
        <w:tc>
          <w:tcPr>
            <w:tcW w:w="2498" w:type="dxa"/>
            <w:shd w:val="clear" w:color="auto" w:fill="auto"/>
          </w:tcPr>
          <w:p w14:paraId="0AD38BC9" w14:textId="77777777" w:rsidR="001E07EF" w:rsidRPr="00434C12" w:rsidRDefault="001E07EF" w:rsidP="00E94FA5">
            <w:pPr>
              <w:spacing w:before="60" w:after="60"/>
              <w:rPr>
                <w:b/>
                <w:bCs/>
                <w:color w:val="17253F"/>
                <w:sz w:val="24"/>
                <w:szCs w:val="24"/>
              </w:rPr>
            </w:pPr>
            <w:r w:rsidRPr="00434C12">
              <w:rPr>
                <w:b/>
                <w:bCs/>
                <w:color w:val="17253F"/>
                <w:sz w:val="24"/>
                <w:szCs w:val="24"/>
              </w:rPr>
              <w:t>Role:</w:t>
            </w:r>
          </w:p>
        </w:tc>
        <w:tc>
          <w:tcPr>
            <w:tcW w:w="7420" w:type="dxa"/>
          </w:tcPr>
          <w:p w14:paraId="70A6486D" w14:textId="77777777" w:rsidR="001E07EF" w:rsidRPr="00434C12" w:rsidRDefault="001E07EF" w:rsidP="00E94FA5">
            <w:pPr>
              <w:tabs>
                <w:tab w:val="left" w:pos="1470"/>
              </w:tabs>
              <w:rPr>
                <w:color w:val="44546A"/>
                <w:sz w:val="24"/>
                <w:szCs w:val="24"/>
              </w:rPr>
            </w:pPr>
          </w:p>
        </w:tc>
      </w:tr>
      <w:tr w:rsidR="001E07EF" w:rsidRPr="008255CF" w14:paraId="405DF655" w14:textId="77777777" w:rsidTr="00434C12">
        <w:trPr>
          <w:cantSplit/>
          <w:trHeight w:val="1019"/>
        </w:trPr>
        <w:tc>
          <w:tcPr>
            <w:tcW w:w="2498" w:type="dxa"/>
            <w:shd w:val="clear" w:color="auto" w:fill="auto"/>
          </w:tcPr>
          <w:p w14:paraId="369B20E5" w14:textId="5300F5A1" w:rsidR="001E07EF" w:rsidRPr="00434C12" w:rsidRDefault="001E07EF" w:rsidP="00E94FA5">
            <w:pPr>
              <w:spacing w:before="60" w:after="60"/>
              <w:rPr>
                <w:b/>
                <w:bCs/>
                <w:color w:val="17253F"/>
                <w:sz w:val="24"/>
                <w:szCs w:val="24"/>
              </w:rPr>
            </w:pPr>
            <w:r w:rsidRPr="00434C12">
              <w:rPr>
                <w:b/>
                <w:bCs/>
                <w:color w:val="17253F"/>
                <w:sz w:val="24"/>
                <w:szCs w:val="24"/>
              </w:rPr>
              <w:t>Signature:</w:t>
            </w:r>
          </w:p>
        </w:tc>
        <w:tc>
          <w:tcPr>
            <w:tcW w:w="7420" w:type="dxa"/>
          </w:tcPr>
          <w:p w14:paraId="14A1F6D1" w14:textId="08629A3F" w:rsidR="001E07EF" w:rsidRPr="00434C12" w:rsidRDefault="001E07EF" w:rsidP="001E07EF">
            <w:pPr>
              <w:contextualSpacing/>
              <w:rPr>
                <w:rFonts w:ascii="Arial" w:hAnsi="Arial" w:cs="Arial"/>
                <w:color w:val="44546A"/>
                <w:sz w:val="20"/>
                <w:szCs w:val="20"/>
              </w:rPr>
            </w:pPr>
          </w:p>
          <w:p w14:paraId="49C42858" w14:textId="488221CD" w:rsidR="001E07EF" w:rsidRPr="00434C12" w:rsidRDefault="001E07EF" w:rsidP="001E07EF">
            <w:pPr>
              <w:contextualSpacing/>
              <w:rPr>
                <w:rFonts w:ascii="Arial" w:hAnsi="Arial" w:cs="Arial"/>
                <w:color w:val="44546A"/>
                <w:sz w:val="20"/>
                <w:szCs w:val="20"/>
              </w:rPr>
            </w:pPr>
          </w:p>
          <w:p w14:paraId="43579F0C" w14:textId="226352BF" w:rsidR="001E07EF" w:rsidRPr="00434C12" w:rsidRDefault="001E07EF" w:rsidP="001E07EF">
            <w:pPr>
              <w:contextualSpacing/>
              <w:rPr>
                <w:rFonts w:ascii="Arial" w:hAnsi="Arial" w:cs="Arial"/>
                <w:color w:val="44546A"/>
                <w:sz w:val="20"/>
                <w:szCs w:val="20"/>
              </w:rPr>
            </w:pPr>
          </w:p>
          <w:p w14:paraId="576A2A80" w14:textId="1EED446C" w:rsidR="001E07EF" w:rsidRPr="00434C12" w:rsidRDefault="001E07EF" w:rsidP="001E07EF">
            <w:pPr>
              <w:contextualSpacing/>
              <w:rPr>
                <w:rFonts w:ascii="Arial" w:hAnsi="Arial" w:cs="Arial"/>
                <w:color w:val="44546A"/>
                <w:sz w:val="20"/>
                <w:szCs w:val="20"/>
              </w:rPr>
            </w:pPr>
          </w:p>
          <w:p w14:paraId="0F66A77F" w14:textId="39921CF7" w:rsidR="001E07EF" w:rsidRPr="00434C12" w:rsidRDefault="001E07EF" w:rsidP="001E07EF">
            <w:pPr>
              <w:contextualSpacing/>
              <w:rPr>
                <w:rFonts w:ascii="Arial" w:hAnsi="Arial" w:cs="Arial"/>
                <w:color w:val="44546A"/>
                <w:sz w:val="20"/>
                <w:szCs w:val="20"/>
              </w:rPr>
            </w:pPr>
            <w:r w:rsidRPr="00434C12">
              <w:rPr>
                <w:rFonts w:ascii="Arial" w:hAnsi="Arial" w:cs="Arial"/>
                <w:noProof/>
                <w:color w:val="44546A"/>
                <w:sz w:val="20"/>
                <w:szCs w:val="20"/>
              </w:rPr>
              <mc:AlternateContent>
                <mc:Choice Requires="wps">
                  <w:drawing>
                    <wp:anchor distT="0" distB="0" distL="114300" distR="114300" simplePos="0" relativeHeight="251658242" behindDoc="0" locked="0" layoutInCell="1" allowOverlap="1" wp14:anchorId="2753E42F" wp14:editId="2E283FA5">
                      <wp:simplePos x="0" y="0"/>
                      <wp:positionH relativeFrom="column">
                        <wp:posOffset>-49530</wp:posOffset>
                      </wp:positionH>
                      <wp:positionV relativeFrom="paragraph">
                        <wp:posOffset>121285</wp:posOffset>
                      </wp:positionV>
                      <wp:extent cx="2457450"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24574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7919014" id="Straight Connector 1"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3.9pt,9.55pt" to="189.6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" strokecolor="black [3200]" strokeweight=".5pt">
                      <v:stroke joinstyle="miter"/>
                    </v:line>
                  </w:pict>
                </mc:Fallback>
              </mc:AlternateContent>
            </w:r>
          </w:p>
          <w:p w14:paraId="39ACEB34" w14:textId="77777777" w:rsidR="001E07EF" w:rsidRDefault="001E07EF" w:rsidP="001E07EF">
            <w:pPr>
              <w:contextualSpacing/>
              <w:rPr>
                <w:color w:val="44546A"/>
                <w:sz w:val="24"/>
                <w:szCs w:val="24"/>
              </w:rPr>
            </w:pPr>
          </w:p>
          <w:p w14:paraId="01188B50" w14:textId="4C62BB36" w:rsidR="00825BB3" w:rsidRDefault="00825BB3" w:rsidP="001E07EF">
            <w:pPr>
              <w:contextualSpacing/>
              <w:rPr>
                <w:color w:val="44546A"/>
                <w:sz w:val="24"/>
                <w:szCs w:val="24"/>
              </w:rPr>
            </w:pPr>
            <w:r>
              <w:rPr>
                <w:color w:val="44546A"/>
                <w:sz w:val="24"/>
                <w:szCs w:val="24"/>
              </w:rPr>
              <w:t xml:space="preserve">Date: </w:t>
            </w:r>
          </w:p>
          <w:p w14:paraId="7849C02A" w14:textId="54F75208" w:rsidR="00825BB3" w:rsidRPr="00434C12" w:rsidRDefault="00825BB3" w:rsidP="001E07EF">
            <w:pPr>
              <w:contextualSpacing/>
              <w:rPr>
                <w:color w:val="44546A"/>
                <w:sz w:val="24"/>
                <w:szCs w:val="24"/>
              </w:rPr>
            </w:pPr>
          </w:p>
        </w:tc>
      </w:tr>
    </w:tbl>
    <w:p w14:paraId="1D10F20A" w14:textId="4D127410" w:rsidR="001E07EF" w:rsidRDefault="001E07EF"/>
    <w:p w14:paraId="57FB5B1C" w14:textId="3C7E7A5B" w:rsidR="00037488" w:rsidRDefault="00037488"/>
    <w:p w14:paraId="5B28DA10" w14:textId="49426BF5" w:rsidR="00C92E72" w:rsidRDefault="00C92E72"/>
    <w:p w14:paraId="14346F2C" w14:textId="3A99A44E" w:rsidR="00C92E72" w:rsidRDefault="00C92E72"/>
    <w:p w14:paraId="33411C74" w14:textId="63ED58FE" w:rsidR="00C92E72" w:rsidRDefault="00C92E72"/>
    <w:p w14:paraId="237BF3B9" w14:textId="77777777" w:rsidR="00C92E72" w:rsidRDefault="00C92E72"/>
    <w:p w14:paraId="1D83397A" w14:textId="6541C5D0" w:rsidR="00037488" w:rsidRPr="00434C12" w:rsidRDefault="00037488" w:rsidP="00177463">
      <w:pPr>
        <w:pStyle w:val="Heading1"/>
      </w:pPr>
      <w:bookmarkStart w:id="8" w:name="_Toc132125237"/>
      <w:r w:rsidRPr="00434C12">
        <w:lastRenderedPageBreak/>
        <w:t>Introduction</w:t>
      </w:r>
      <w:bookmarkEnd w:id="8"/>
    </w:p>
    <w:p w14:paraId="327F721D" w14:textId="7EE0AD9C" w:rsidR="006821CA" w:rsidRDefault="006821CA" w:rsidP="007F561C">
      <w:r w:rsidRPr="008067AD">
        <w:rPr>
          <w:rFonts w:cstheme="minorHAnsi"/>
        </w:rPr>
        <w:t xml:space="preserve">This Policy has been developed in line with the All Wales Information </w:t>
      </w:r>
      <w:r>
        <w:rPr>
          <w:rFonts w:cstheme="minorHAnsi"/>
        </w:rPr>
        <w:t>Security</w:t>
      </w:r>
      <w:r w:rsidRPr="008067AD">
        <w:rPr>
          <w:rFonts w:cstheme="minorHAnsi"/>
        </w:rPr>
        <w:t xml:space="preserve"> Policy</w:t>
      </w:r>
      <w:r w:rsidR="0056022E">
        <w:rPr>
          <w:rFonts w:cstheme="minorHAnsi"/>
        </w:rPr>
        <w:t>.</w:t>
      </w:r>
    </w:p>
    <w:p w14:paraId="5D4D2742" w14:textId="09F63840" w:rsidR="00562176" w:rsidRDefault="009D1BD4" w:rsidP="007F561C">
      <w:r>
        <w:t>The Practice will process a vas</w:t>
      </w:r>
      <w:r w:rsidR="007C3727">
        <w:t>t</w:t>
      </w:r>
      <w:r>
        <w:t xml:space="preserve"> amount of information, held in a variety of formats. As data controller, the Practice is responsible for maintaining the security of this information. </w:t>
      </w:r>
    </w:p>
    <w:p w14:paraId="0FA9C54F" w14:textId="7A4C545B" w:rsidR="007F561C" w:rsidRDefault="007F561C" w:rsidP="007F561C">
      <w:r>
        <w:t>The basic principles of information security that need to be maintained are:</w:t>
      </w:r>
    </w:p>
    <w:p w14:paraId="363353A4" w14:textId="06A59EDD" w:rsidR="007F561C" w:rsidRDefault="007F561C" w:rsidP="005B51B5">
      <w:pPr>
        <w:pStyle w:val="ListParagraph"/>
        <w:numPr>
          <w:ilvl w:val="0"/>
          <w:numId w:val="34"/>
        </w:numPr>
      </w:pPr>
      <w:r>
        <w:t>Confidentiality – The protection of information from unauthorised access</w:t>
      </w:r>
    </w:p>
    <w:p w14:paraId="62D03D10" w14:textId="45D89683" w:rsidR="007F561C" w:rsidRDefault="007F561C" w:rsidP="005B51B5">
      <w:pPr>
        <w:pStyle w:val="ListParagraph"/>
        <w:numPr>
          <w:ilvl w:val="0"/>
          <w:numId w:val="34"/>
        </w:numPr>
      </w:pPr>
      <w:r>
        <w:t xml:space="preserve">Integrity </w:t>
      </w:r>
      <w:r w:rsidR="007C3727">
        <w:t>–</w:t>
      </w:r>
      <w:r>
        <w:t xml:space="preserve"> Safeguarding the accuracy and completeness of information and processes</w:t>
      </w:r>
    </w:p>
    <w:p w14:paraId="724C9A28" w14:textId="21130053" w:rsidR="00834009" w:rsidRDefault="007F561C" w:rsidP="005B51B5">
      <w:pPr>
        <w:pStyle w:val="ListParagraph"/>
        <w:numPr>
          <w:ilvl w:val="0"/>
          <w:numId w:val="34"/>
        </w:numPr>
      </w:pPr>
      <w:r>
        <w:t xml:space="preserve">Availability </w:t>
      </w:r>
      <w:r w:rsidR="007C3727">
        <w:t>–</w:t>
      </w:r>
      <w:r>
        <w:t xml:space="preserve"> Ensuring that information is available to authorised people when needed</w:t>
      </w:r>
    </w:p>
    <w:p w14:paraId="4310F88C" w14:textId="2B626D4D" w:rsidR="007F561C" w:rsidRPr="00C92E72" w:rsidRDefault="007C3727" w:rsidP="007D5E2F">
      <w:r>
        <w:t>This policy does not restrict the practice from sharing or disclosing information provided there is an appropriate legal basis for doing so. However, any information sharing which involves Personal Data or business sensitive information must be transferred securely.</w:t>
      </w:r>
    </w:p>
    <w:p w14:paraId="0AA0377F" w14:textId="7683AD1E" w:rsidR="00037488" w:rsidRDefault="00037488" w:rsidP="00177463">
      <w:pPr>
        <w:pStyle w:val="Heading1"/>
      </w:pPr>
      <w:bookmarkStart w:id="9" w:name="_Toc132125238"/>
      <w:r w:rsidRPr="00434C12">
        <w:t>Scope</w:t>
      </w:r>
      <w:bookmarkEnd w:id="9"/>
    </w:p>
    <w:p w14:paraId="6ECDFDAC" w14:textId="1DC53D42" w:rsidR="00C92E72" w:rsidRDefault="00C92E72" w:rsidP="00C92E72">
      <w:r>
        <w:t xml:space="preserve">This policy applies to all staff of </w:t>
      </w:r>
      <w:r w:rsidR="00825BB3">
        <w:t>Roath House Surgery.</w:t>
      </w:r>
    </w:p>
    <w:p w14:paraId="6EAF656B" w14:textId="4749EC67" w:rsidR="00C92E72" w:rsidRDefault="00C92E72" w:rsidP="00C92E72">
      <w:r>
        <w:t>The term ‘staff’ includes all health professionals, partners, staff member</w:t>
      </w:r>
      <w:r w:rsidR="006F7ADE">
        <w:t>s</w:t>
      </w:r>
      <w:r>
        <w:t xml:space="preserve">, locums, students, trainees, secondees, volunteers, contracted third parties and any persons undertaking duties on behalf of </w:t>
      </w:r>
      <w:r w:rsidR="00825BB3">
        <w:t>Roath House Surgery.</w:t>
      </w:r>
    </w:p>
    <w:p w14:paraId="18C469B7" w14:textId="70917A22" w:rsidR="00C92E72" w:rsidRDefault="00C92E72" w:rsidP="00C92E72">
      <w:r w:rsidRPr="00C92E72">
        <w:t>This policy should be read in conjunction and reviewed in-line with the following:</w:t>
      </w:r>
    </w:p>
    <w:p w14:paraId="04BFE1B3" w14:textId="77777777" w:rsidR="00825BB3" w:rsidRPr="00825BB3" w:rsidRDefault="00825BB3" w:rsidP="00825BB3">
      <w:pPr>
        <w:pStyle w:val="ListParagraph"/>
        <w:numPr>
          <w:ilvl w:val="0"/>
          <w:numId w:val="36"/>
        </w:numPr>
      </w:pPr>
      <w:bookmarkStart w:id="10" w:name="_Hlk130543233"/>
      <w:r w:rsidRPr="00825BB3">
        <w:t>IG Policy</w:t>
      </w:r>
    </w:p>
    <w:p w14:paraId="213686CF" w14:textId="77777777" w:rsidR="00825BB3" w:rsidRPr="00825BB3" w:rsidRDefault="00825BB3" w:rsidP="00825BB3">
      <w:pPr>
        <w:pStyle w:val="ListParagraph"/>
        <w:numPr>
          <w:ilvl w:val="0"/>
          <w:numId w:val="36"/>
        </w:numPr>
      </w:pPr>
      <w:r w:rsidRPr="00825BB3">
        <w:t>Privacy Notices</w:t>
      </w:r>
    </w:p>
    <w:p w14:paraId="65AA18A4" w14:textId="35844931" w:rsidR="00825BB3" w:rsidRPr="00825BB3" w:rsidRDefault="00825BB3" w:rsidP="00825BB3">
      <w:pPr>
        <w:pStyle w:val="ListParagraph"/>
        <w:numPr>
          <w:ilvl w:val="0"/>
          <w:numId w:val="36"/>
        </w:numPr>
      </w:pPr>
      <w:r w:rsidRPr="00825BB3">
        <w:t>Records Management</w:t>
      </w:r>
      <w:r>
        <w:t xml:space="preserve"> Policy</w:t>
      </w:r>
    </w:p>
    <w:bookmarkEnd w:id="10"/>
    <w:p w14:paraId="01B5305B" w14:textId="5088F901" w:rsidR="00D407BA" w:rsidRPr="00C92E72" w:rsidRDefault="00D407BA" w:rsidP="00C92E72">
      <w:r w:rsidRPr="00A865E3">
        <w:t xml:space="preserve">Breaches of </w:t>
      </w:r>
      <w:r>
        <w:t>this</w:t>
      </w:r>
      <w:r w:rsidRPr="00A865E3">
        <w:t xml:space="preserve"> policy </w:t>
      </w:r>
      <w:r>
        <w:t>will</w:t>
      </w:r>
      <w:r w:rsidRPr="00A865E3">
        <w:t xml:space="preserve"> be reported via </w:t>
      </w:r>
      <w:r>
        <w:t xml:space="preserve">the </w:t>
      </w:r>
      <w:r w:rsidR="006F7ADE">
        <w:t>P</w:t>
      </w:r>
      <w:r>
        <w:t>ractice’s</w:t>
      </w:r>
      <w:r w:rsidRPr="00A865E3">
        <w:t xml:space="preserve"> incident reporting processes and dealt with in line with the </w:t>
      </w:r>
      <w:r w:rsidR="006F7ADE">
        <w:t>P</w:t>
      </w:r>
      <w:r>
        <w:t>ractice’s</w:t>
      </w:r>
      <w:r w:rsidRPr="00A865E3">
        <w:t xml:space="preserve"> Disciplinary Policy where appropriate.</w:t>
      </w:r>
    </w:p>
    <w:p w14:paraId="599AD5B1" w14:textId="4BD7FAD4" w:rsidR="00AB5820" w:rsidRDefault="00037488" w:rsidP="00C92E72">
      <w:pPr>
        <w:pStyle w:val="Heading1"/>
      </w:pPr>
      <w:bookmarkStart w:id="11" w:name="_Toc132125239"/>
      <w:r w:rsidRPr="00434C12">
        <w:t>Policy Objectives</w:t>
      </w:r>
      <w:bookmarkEnd w:id="11"/>
    </w:p>
    <w:p w14:paraId="1F65A4FD" w14:textId="3A9E493C" w:rsidR="007F561C" w:rsidRPr="007F561C" w:rsidRDefault="007F561C" w:rsidP="007F561C">
      <w:r w:rsidRPr="007F561C">
        <w:t xml:space="preserve">The objective of </w:t>
      </w:r>
      <w:r w:rsidR="00C75AD3">
        <w:t>this</w:t>
      </w:r>
      <w:r w:rsidRPr="007F561C">
        <w:t xml:space="preserve"> Policy </w:t>
      </w:r>
      <w:r w:rsidR="00F801CD">
        <w:t>is</w:t>
      </w:r>
      <w:r w:rsidR="00F801CD" w:rsidRPr="007F561C">
        <w:t xml:space="preserve"> </w:t>
      </w:r>
      <w:r w:rsidRPr="007F561C">
        <w:t xml:space="preserve">to </w:t>
      </w:r>
      <w:r w:rsidR="00F801CD">
        <w:t>set out</w:t>
      </w:r>
      <w:r w:rsidR="00F801CD" w:rsidRPr="007F561C">
        <w:t xml:space="preserve"> </w:t>
      </w:r>
      <w:r w:rsidR="00F801CD">
        <w:t>how</w:t>
      </w:r>
      <w:r w:rsidR="00F801CD" w:rsidRPr="007F561C">
        <w:t xml:space="preserve"> </w:t>
      </w:r>
      <w:r w:rsidRPr="007F561C">
        <w:t>the Practice</w:t>
      </w:r>
      <w:r w:rsidR="00D034C6">
        <w:t xml:space="preserve"> will maintain the security of the information it processes</w:t>
      </w:r>
      <w:r w:rsidR="004F7CE5">
        <w:t xml:space="preserve">. </w:t>
      </w:r>
      <w:r w:rsidR="00F25A3C">
        <w:t>This includes ensuring the Practice:</w:t>
      </w:r>
    </w:p>
    <w:p w14:paraId="15F6CF9F" w14:textId="77777777" w:rsidR="006F33D0" w:rsidRDefault="007F561C" w:rsidP="005B51B5">
      <w:pPr>
        <w:pStyle w:val="ListParagraph"/>
        <w:numPr>
          <w:ilvl w:val="0"/>
          <w:numId w:val="35"/>
        </w:numPr>
      </w:pPr>
      <w:r w:rsidRPr="007F561C">
        <w:t xml:space="preserve">Complies with the </w:t>
      </w:r>
      <w:r w:rsidR="006F33D0">
        <w:t>relevant legislation, including</w:t>
      </w:r>
    </w:p>
    <w:p w14:paraId="6F536B7D" w14:textId="5027D879" w:rsidR="006F33D0" w:rsidRDefault="006F33D0" w:rsidP="005B51B5">
      <w:pPr>
        <w:pStyle w:val="ListParagraph"/>
        <w:numPr>
          <w:ilvl w:val="1"/>
          <w:numId w:val="35"/>
        </w:numPr>
      </w:pPr>
      <w:r>
        <w:t>UK General Data Protection Re</w:t>
      </w:r>
      <w:r w:rsidR="00FA381D">
        <w:t>gulation 2016</w:t>
      </w:r>
    </w:p>
    <w:p w14:paraId="19774984" w14:textId="40649FCE" w:rsidR="007F561C" w:rsidRDefault="007F561C" w:rsidP="005B51B5">
      <w:pPr>
        <w:pStyle w:val="ListParagraph"/>
        <w:numPr>
          <w:ilvl w:val="1"/>
          <w:numId w:val="35"/>
        </w:numPr>
      </w:pPr>
      <w:r w:rsidRPr="007F561C">
        <w:t>Data Protection Act 2018</w:t>
      </w:r>
    </w:p>
    <w:p w14:paraId="750BBBA8" w14:textId="5970C037" w:rsidR="00FA381D" w:rsidRPr="007F561C" w:rsidRDefault="00FA381D" w:rsidP="005B51B5">
      <w:pPr>
        <w:pStyle w:val="ListParagraph"/>
        <w:numPr>
          <w:ilvl w:val="1"/>
          <w:numId w:val="35"/>
        </w:numPr>
      </w:pPr>
      <w:r w:rsidRPr="007F561C">
        <w:t>Computer Misuse Act 1990</w:t>
      </w:r>
    </w:p>
    <w:p w14:paraId="3DE3899B" w14:textId="77777777" w:rsidR="007F561C" w:rsidRPr="007F561C" w:rsidRDefault="007F561C" w:rsidP="005B51B5">
      <w:pPr>
        <w:pStyle w:val="ListParagraph"/>
        <w:numPr>
          <w:ilvl w:val="0"/>
          <w:numId w:val="35"/>
        </w:numPr>
      </w:pPr>
      <w:r w:rsidRPr="007F561C">
        <w:t>Implements appropriate security controls for all business-critical manual and I.T. recording systems used within the Practice</w:t>
      </w:r>
    </w:p>
    <w:p w14:paraId="5D22DC85" w14:textId="77777777" w:rsidR="007F561C" w:rsidRPr="007F561C" w:rsidRDefault="007F561C" w:rsidP="005B51B5">
      <w:pPr>
        <w:pStyle w:val="ListParagraph"/>
        <w:numPr>
          <w:ilvl w:val="0"/>
          <w:numId w:val="35"/>
        </w:numPr>
      </w:pPr>
      <w:r w:rsidRPr="007F561C">
        <w:t xml:space="preserve">Implements appropriate security measures that ensure the confidentiality, integrity and availability of information and I.T. </w:t>
      </w:r>
      <w:proofErr w:type="gramStart"/>
      <w:r w:rsidRPr="007F561C">
        <w:t>systems</w:t>
      </w:r>
      <w:proofErr w:type="gramEnd"/>
    </w:p>
    <w:p w14:paraId="1D72B2A9" w14:textId="77777777" w:rsidR="007F561C" w:rsidRPr="007F561C" w:rsidRDefault="007F561C" w:rsidP="005B51B5">
      <w:pPr>
        <w:pStyle w:val="ListParagraph"/>
        <w:numPr>
          <w:ilvl w:val="0"/>
          <w:numId w:val="35"/>
        </w:numPr>
      </w:pPr>
      <w:r w:rsidRPr="007F561C">
        <w:t>Makes staff aware of business continuity planning issues</w:t>
      </w:r>
    </w:p>
    <w:p w14:paraId="543CB6CA" w14:textId="77777777" w:rsidR="007F561C" w:rsidRPr="007F561C" w:rsidRDefault="007F561C" w:rsidP="005B51B5">
      <w:pPr>
        <w:pStyle w:val="ListParagraph"/>
        <w:numPr>
          <w:ilvl w:val="0"/>
          <w:numId w:val="35"/>
        </w:numPr>
      </w:pPr>
      <w:r w:rsidRPr="007F561C">
        <w:t>Makes all staff aware of the limits of their authority and their accountability</w:t>
      </w:r>
    </w:p>
    <w:p w14:paraId="27A23594" w14:textId="2EF8BE82" w:rsidR="00C92E72" w:rsidRPr="00434C12" w:rsidRDefault="00AB5820" w:rsidP="00177463">
      <w:pPr>
        <w:pStyle w:val="Heading1"/>
      </w:pPr>
      <w:bookmarkStart w:id="12" w:name="_Toc132125240"/>
      <w:r w:rsidRPr="00434C12">
        <w:t xml:space="preserve">Roles and </w:t>
      </w:r>
      <w:r w:rsidR="00037488" w:rsidRPr="00434C12">
        <w:t xml:space="preserve">Responsibilities </w:t>
      </w:r>
      <w:bookmarkEnd w:id="12"/>
    </w:p>
    <w:p w14:paraId="29C65AEE" w14:textId="77B0FF67" w:rsidR="00B865F7" w:rsidRDefault="00653C56" w:rsidP="00B865F7">
      <w:pPr>
        <w:pStyle w:val="Heading2"/>
      </w:pPr>
      <w:bookmarkStart w:id="13" w:name="_Toc132125241"/>
      <w:r>
        <w:t xml:space="preserve">Senior Responsible </w:t>
      </w:r>
      <w:r w:rsidR="00A865E3">
        <w:t>Person</w:t>
      </w:r>
      <w:bookmarkEnd w:id="13"/>
    </w:p>
    <w:p w14:paraId="2D8515DA" w14:textId="05FF2C2F" w:rsidR="00B865F7" w:rsidRDefault="00B865F7" w:rsidP="00B865F7">
      <w:r w:rsidRPr="00B865F7">
        <w:t xml:space="preserve">The Senior Responsible Person within the </w:t>
      </w:r>
      <w:r w:rsidR="006F7ADE">
        <w:t>P</w:t>
      </w:r>
      <w:r w:rsidR="003A11ED">
        <w:t>ractice</w:t>
      </w:r>
      <w:r w:rsidRPr="00B865F7">
        <w:t xml:space="preserve"> is responsible for ensuring the highest level of organisational commitment to this policy and the availability of resources to support its implementation. </w:t>
      </w:r>
      <w:r w:rsidR="00D407BA">
        <w:t>Where ap</w:t>
      </w:r>
      <w:r w:rsidR="004B24DD">
        <w:t xml:space="preserve">propriate, </w:t>
      </w:r>
      <w:r w:rsidR="00D407BA">
        <w:t xml:space="preserve">the </w:t>
      </w:r>
      <w:r w:rsidR="004B24DD">
        <w:lastRenderedPageBreak/>
        <w:t>Senior Responsible Person</w:t>
      </w:r>
      <w:r w:rsidR="00D407BA">
        <w:t xml:space="preserve"> may delegate s</w:t>
      </w:r>
      <w:r w:rsidRPr="00B865F7">
        <w:t xml:space="preserve">pecific responsibilities </w:t>
      </w:r>
      <w:r w:rsidR="0056042B">
        <w:t xml:space="preserve">to </w:t>
      </w:r>
      <w:r w:rsidRPr="00B865F7">
        <w:t xml:space="preserve">other individuals who have responsibility for information governance within the </w:t>
      </w:r>
      <w:r w:rsidR="006F7ADE">
        <w:t>P</w:t>
      </w:r>
      <w:r w:rsidR="00D407BA">
        <w:t>ractice</w:t>
      </w:r>
      <w:r w:rsidRPr="00B865F7">
        <w:t>.</w:t>
      </w:r>
    </w:p>
    <w:p w14:paraId="73CA2D1E" w14:textId="2639B0AF" w:rsidR="0056042B" w:rsidRDefault="00B22D0D" w:rsidP="00B865F7">
      <w:r>
        <w:t>T</w:t>
      </w:r>
      <w:r w:rsidR="00A865E3" w:rsidRPr="00A865E3">
        <w:t xml:space="preserve">he Senior Responsible Person </w:t>
      </w:r>
      <w:r w:rsidR="00A865E3">
        <w:t>will</w:t>
      </w:r>
      <w:r w:rsidR="00A865E3" w:rsidRPr="00A865E3">
        <w:t xml:space="preserve"> ensure that all staff are aware of this policy</w:t>
      </w:r>
      <w:r w:rsidR="00D407BA">
        <w:t xml:space="preserve">, </w:t>
      </w:r>
      <w:r w:rsidR="00A865E3" w:rsidRPr="00A865E3">
        <w:t xml:space="preserve">understand their responsibilities in complying with the requirements of this policy and are up to date with mandatory information governance training. </w:t>
      </w:r>
    </w:p>
    <w:p w14:paraId="0E3BDEA0" w14:textId="6335C928" w:rsidR="00B22D0D" w:rsidRDefault="00B22D0D" w:rsidP="00B22D0D">
      <w:r w:rsidRPr="00B22D0D">
        <w:t>Additionally, the Senior Responsible Person will ensure</w:t>
      </w:r>
      <w:r w:rsidRPr="00C92E72">
        <w:t xml:space="preserve"> </w:t>
      </w:r>
      <w:r w:rsidRPr="00B22D0D">
        <w:t>the key roles</w:t>
      </w:r>
      <w:r w:rsidR="00613850">
        <w:t xml:space="preserve"> outlined below</w:t>
      </w:r>
      <w:r w:rsidR="00BB3920">
        <w:t xml:space="preserve"> </w:t>
      </w:r>
      <w:r w:rsidRPr="00B22D0D">
        <w:t xml:space="preserve">are established within the </w:t>
      </w:r>
      <w:r w:rsidR="00613850">
        <w:t>P</w:t>
      </w:r>
      <w:r w:rsidRPr="00B22D0D">
        <w:t>ractice’s</w:t>
      </w:r>
      <w:r w:rsidRPr="00C92E72">
        <w:t xml:space="preserve"> management structure</w:t>
      </w:r>
      <w:r w:rsidRPr="00B22D0D">
        <w:t>.</w:t>
      </w:r>
      <w:r w:rsidRPr="00C92E72">
        <w:t xml:space="preserve"> </w:t>
      </w:r>
    </w:p>
    <w:p w14:paraId="0F47E247" w14:textId="2B3014BA" w:rsidR="00C92E72" w:rsidRPr="00C92E72" w:rsidRDefault="00B22D0D" w:rsidP="00C92E72">
      <w:r>
        <w:t>T</w:t>
      </w:r>
      <w:r w:rsidRPr="00B22D0D">
        <w:t>he Senior Responsible Person</w:t>
      </w:r>
      <w:r w:rsidR="003A11ED">
        <w:t xml:space="preserve"> </w:t>
      </w:r>
      <w:r w:rsidR="00A118EC">
        <w:t xml:space="preserve">within </w:t>
      </w:r>
      <w:r w:rsidR="00825BB3">
        <w:t>Roath House Surgery is Teresa Falconer.</w:t>
      </w:r>
    </w:p>
    <w:p w14:paraId="7C1BFEBD" w14:textId="6A3B9788" w:rsidR="00AB5820" w:rsidRDefault="00AB5820" w:rsidP="00177463">
      <w:pPr>
        <w:pStyle w:val="Heading2"/>
      </w:pPr>
      <w:bookmarkStart w:id="14" w:name="_Toc132125242"/>
      <w:r w:rsidRPr="00AB5820">
        <w:t>Information Governance Lead</w:t>
      </w:r>
      <w:bookmarkEnd w:id="14"/>
    </w:p>
    <w:p w14:paraId="4B164583" w14:textId="2B023758" w:rsidR="00613E1C" w:rsidRDefault="00AB5820" w:rsidP="001A16FC">
      <w:r w:rsidRPr="00C92E72">
        <w:t>The Information Governance (IG) Lead</w:t>
      </w:r>
      <w:r w:rsidR="00DB4B08" w:rsidRPr="00DB4B08">
        <w:t xml:space="preserve"> is</w:t>
      </w:r>
      <w:r w:rsidR="00DB4B08">
        <w:rPr>
          <w:b/>
          <w:bCs/>
        </w:rPr>
        <w:t xml:space="preserve"> </w:t>
      </w:r>
      <w:r w:rsidR="00DB4B08" w:rsidRPr="00DB4B08">
        <w:t xml:space="preserve">responsible </w:t>
      </w:r>
      <w:r w:rsidR="00DB4B08">
        <w:t>for</w:t>
      </w:r>
      <w:r w:rsidR="00DB4B08" w:rsidRPr="00DB4B08">
        <w:t xml:space="preserve"> </w:t>
      </w:r>
      <w:r w:rsidR="00DB4B08">
        <w:t xml:space="preserve">liaising with and </w:t>
      </w:r>
      <w:r w:rsidR="00DB4B08" w:rsidRPr="00DB4B08">
        <w:t>support</w:t>
      </w:r>
      <w:r w:rsidR="00DB4B08">
        <w:t>ing</w:t>
      </w:r>
      <w:r w:rsidR="00DB4B08" w:rsidRPr="00DB4B08">
        <w:t xml:space="preserve"> the Data Protection Officer and Caldicott Guardian in coordinating and implementing the confidentiality and data protection work pro</w:t>
      </w:r>
      <w:r w:rsidR="00DB4B08">
        <w:t>g</w:t>
      </w:r>
      <w:r w:rsidR="00DB4B08" w:rsidRPr="00DB4B08">
        <w:t>ramm</w:t>
      </w:r>
      <w:r w:rsidR="001A16FC">
        <w:t>e</w:t>
      </w:r>
      <w:r w:rsidR="00613850">
        <w:t xml:space="preserve"> within the Practice</w:t>
      </w:r>
      <w:r w:rsidR="00613E1C">
        <w:t>.</w:t>
      </w:r>
    </w:p>
    <w:p w14:paraId="07342ADC" w14:textId="229F2729" w:rsidR="00F81344" w:rsidRDefault="004B3325" w:rsidP="001A16FC">
      <w:r>
        <w:t>Where necessary, t</w:t>
      </w:r>
      <w:r w:rsidR="00B17685">
        <w:t xml:space="preserve">he IG Lead will supervise and direct the work of others </w:t>
      </w:r>
      <w:r w:rsidR="004C3D35">
        <w:t xml:space="preserve">to aid the </w:t>
      </w:r>
      <w:r w:rsidR="00613850">
        <w:t>P</w:t>
      </w:r>
      <w:r w:rsidR="004C3D35">
        <w:t>ractice in meeting it</w:t>
      </w:r>
      <w:r>
        <w:t xml:space="preserve">s information governance responsibilities. </w:t>
      </w:r>
    </w:p>
    <w:p w14:paraId="1C080EB3" w14:textId="0872FAC5" w:rsidR="001A16FC" w:rsidRDefault="00643C76" w:rsidP="001A16FC">
      <w:r>
        <w:t xml:space="preserve"> </w:t>
      </w:r>
      <w:r w:rsidR="00613E1C">
        <w:t xml:space="preserve">The IG Lead will act as the first point of contact for information governance queries within the </w:t>
      </w:r>
      <w:r w:rsidR="00613850">
        <w:t>P</w:t>
      </w:r>
      <w:r w:rsidR="00613E1C">
        <w:t>ractice</w:t>
      </w:r>
      <w:r w:rsidR="00F81344">
        <w:t xml:space="preserve">. </w:t>
      </w:r>
    </w:p>
    <w:p w14:paraId="3C735943" w14:textId="0A823B73" w:rsidR="001A16FC" w:rsidRDefault="004B3325" w:rsidP="001A16FC">
      <w:r>
        <w:t>T</w:t>
      </w:r>
      <w:r w:rsidRPr="00B22D0D">
        <w:t xml:space="preserve">he </w:t>
      </w:r>
      <w:r>
        <w:t xml:space="preserve">Information Governance Lead within </w:t>
      </w:r>
      <w:r w:rsidR="00825BB3">
        <w:t>Roath House Surgery is Teresa Falconer.</w:t>
      </w:r>
    </w:p>
    <w:p w14:paraId="561EB359" w14:textId="762DBEED" w:rsidR="00AB5820" w:rsidRDefault="00AB5820" w:rsidP="00177463">
      <w:pPr>
        <w:pStyle w:val="Heading2"/>
      </w:pPr>
      <w:bookmarkStart w:id="15" w:name="_Toc132125243"/>
      <w:r>
        <w:t>Data Protection Officer</w:t>
      </w:r>
      <w:bookmarkEnd w:id="15"/>
    </w:p>
    <w:p w14:paraId="5383039B" w14:textId="474946F6" w:rsidR="007C1268" w:rsidRDefault="00AB5820" w:rsidP="007C1268">
      <w:r w:rsidRPr="00C92E72">
        <w:t>The</w:t>
      </w:r>
      <w:r w:rsidR="00EF5D00">
        <w:t xml:space="preserve"> </w:t>
      </w:r>
      <w:r w:rsidR="007C1268">
        <w:t>Data Protection Officer</w:t>
      </w:r>
      <w:r w:rsidR="00297106">
        <w:t xml:space="preserve"> </w:t>
      </w:r>
      <w:r w:rsidR="007C1268">
        <w:t>(</w:t>
      </w:r>
      <w:r w:rsidRPr="00C92E72">
        <w:t>DPO</w:t>
      </w:r>
      <w:r w:rsidR="007C1268">
        <w:t>)</w:t>
      </w:r>
      <w:r w:rsidRPr="00C92E72">
        <w:t xml:space="preserve"> provide</w:t>
      </w:r>
      <w:r w:rsidR="00654EAA">
        <w:t>s</w:t>
      </w:r>
      <w:r w:rsidRPr="00C92E72">
        <w:t xml:space="preserve"> independent risk-based advice to support</w:t>
      </w:r>
      <w:r w:rsidR="00654EAA">
        <w:t xml:space="preserve"> the </w:t>
      </w:r>
      <w:r w:rsidR="00613850">
        <w:t>P</w:t>
      </w:r>
      <w:r w:rsidR="00654EAA">
        <w:t>ractice in</w:t>
      </w:r>
      <w:r w:rsidRPr="00C92E72">
        <w:t xml:space="preserve"> its decision making in the appropriateness of processing personal and special categories of data within the Principles and Data Subject Rights</w:t>
      </w:r>
      <w:r w:rsidR="000A3409">
        <w:t xml:space="preserve"> laid down in the UK General Data Protection Regulation (UK GDPR)</w:t>
      </w:r>
      <w:r w:rsidRPr="00C92E72">
        <w:t>.</w:t>
      </w:r>
      <w:r w:rsidR="007C1268">
        <w:t xml:space="preserve"> </w:t>
      </w:r>
    </w:p>
    <w:p w14:paraId="1A61C338" w14:textId="70ABE5FB" w:rsidR="007C1268" w:rsidRPr="00C92E72" w:rsidRDefault="007C1268" w:rsidP="009A7A01">
      <w:r w:rsidRPr="00C92E72">
        <w:t xml:space="preserve">The DPO role is to ‘inform and advise’ and not ‘to do’, they are a trusted advisor whom the Practice </w:t>
      </w:r>
      <w:r w:rsidR="009A7A01">
        <w:t>should</w:t>
      </w:r>
      <w:r w:rsidRPr="00C92E72">
        <w:t xml:space="preserve"> actively seek advice from. </w:t>
      </w:r>
    </w:p>
    <w:p w14:paraId="28C4F769" w14:textId="3FB40DE0" w:rsidR="00AB5820" w:rsidRPr="00C92E72" w:rsidRDefault="008F4F73" w:rsidP="00AB5820">
      <w:r>
        <w:t>T</w:t>
      </w:r>
      <w:r w:rsidRPr="00B22D0D">
        <w:t xml:space="preserve">he </w:t>
      </w:r>
      <w:r w:rsidRPr="00C92E72">
        <w:t xml:space="preserve">Data Protection Officer </w:t>
      </w:r>
      <w:r>
        <w:t xml:space="preserve">for </w:t>
      </w:r>
      <w:r w:rsidR="00825BB3">
        <w:t>Roath House Surgery</w:t>
      </w:r>
      <w:r>
        <w:t xml:space="preserve"> is the Digital Health and Care Wales (DHCW) Data Protection Officer Support Service. </w:t>
      </w:r>
    </w:p>
    <w:p w14:paraId="578D5A7E" w14:textId="15650FEB" w:rsidR="00AB5820" w:rsidRPr="00AB5820" w:rsidRDefault="00AB5820" w:rsidP="00AB5820">
      <w:r w:rsidRPr="00C92E72">
        <w:t xml:space="preserve">The </w:t>
      </w:r>
      <w:r w:rsidR="008F4F73">
        <w:t>DPO can be contacted</w:t>
      </w:r>
      <w:r w:rsidR="00654EAA">
        <w:t xml:space="preserve"> by emailing </w:t>
      </w:r>
      <w:hyperlink r:id="rId11" w:tgtFrame="_blank" w:history="1">
        <w:r w:rsidRPr="00C92E72">
          <w:rPr>
            <w:rStyle w:val="Hyperlink"/>
          </w:rPr>
          <w:t>DHCWGMPDPO@wales.nhs.uk</w:t>
        </w:r>
      </w:hyperlink>
      <w:r w:rsidR="00654EAA">
        <w:t xml:space="preserve">. </w:t>
      </w:r>
    </w:p>
    <w:p w14:paraId="72D34508" w14:textId="64D570E8" w:rsidR="00AB5820" w:rsidRDefault="00AB5820" w:rsidP="00177463">
      <w:pPr>
        <w:pStyle w:val="Heading2"/>
      </w:pPr>
      <w:bookmarkStart w:id="16" w:name="_Toc132125244"/>
      <w:r>
        <w:t>Caldicott Guardian</w:t>
      </w:r>
      <w:bookmarkEnd w:id="16"/>
    </w:p>
    <w:p w14:paraId="384193FE" w14:textId="15A1B820" w:rsidR="00AB5820" w:rsidRPr="00C92E72" w:rsidRDefault="00613850" w:rsidP="00AB5820">
      <w:r>
        <w:t>The</w:t>
      </w:r>
      <w:r w:rsidR="00AB5820" w:rsidRPr="00C92E72">
        <w:t xml:space="preserve"> Caldicott Guardian</w:t>
      </w:r>
      <w:r w:rsidR="007D648A">
        <w:t xml:space="preserve"> has responsibility for </w:t>
      </w:r>
      <w:r w:rsidR="00AB5820" w:rsidRPr="00C92E72">
        <w:t>ensu</w:t>
      </w:r>
      <w:r w:rsidR="007D648A">
        <w:t>ring</w:t>
      </w:r>
      <w:r w:rsidR="00AB5820" w:rsidRPr="00C92E72">
        <w:t xml:space="preserve"> that </w:t>
      </w:r>
      <w:r w:rsidR="007D648A">
        <w:t xml:space="preserve">patient </w:t>
      </w:r>
      <w:r w:rsidR="00AB5820" w:rsidRPr="00C92E72">
        <w:t>information is used legally, ethically, and appropriately, and that confidentiality is always maintained. Caldicott Guardians should be able to provide leadership and informed guidance on complex matters involving confidentiality and information sharing.</w:t>
      </w:r>
    </w:p>
    <w:p w14:paraId="4D77D565" w14:textId="424CCB35" w:rsidR="00AB5820" w:rsidRPr="00C92E72" w:rsidRDefault="00BF3DDA" w:rsidP="00AB5820">
      <w:r>
        <w:t xml:space="preserve">The </w:t>
      </w:r>
      <w:r w:rsidR="00AB5820" w:rsidRPr="00C92E72">
        <w:t>Caldicott Guardian</w:t>
      </w:r>
      <w:r>
        <w:t xml:space="preserve"> will</w:t>
      </w:r>
      <w:r w:rsidR="00AB5820" w:rsidRPr="00C92E72">
        <w:t xml:space="preserve"> apply the </w:t>
      </w:r>
      <w:hyperlink r:id="rId12" w:history="1">
        <w:r w:rsidR="00AB5820" w:rsidRPr="00C92E72">
          <w:rPr>
            <w:rStyle w:val="Hyperlink"/>
          </w:rPr>
          <w:t>eight principles</w:t>
        </w:r>
      </w:hyperlink>
      <w:r>
        <w:t xml:space="preserve"> and act </w:t>
      </w:r>
      <w:r w:rsidR="00AB5820" w:rsidRPr="00C92E72">
        <w:t xml:space="preserve">as “the conscience of the Practice” </w:t>
      </w:r>
      <w:r w:rsidR="004A2845">
        <w:t xml:space="preserve">regarding information sharing.  </w:t>
      </w:r>
    </w:p>
    <w:p w14:paraId="3FBC64F7" w14:textId="604018AC" w:rsidR="00AB5820" w:rsidRPr="00C92E72" w:rsidRDefault="00654EAA" w:rsidP="00AB5820">
      <w:r>
        <w:t>T</w:t>
      </w:r>
      <w:r w:rsidRPr="00B22D0D">
        <w:t xml:space="preserve">he </w:t>
      </w:r>
      <w:r>
        <w:t xml:space="preserve">Caldicott Guardian within </w:t>
      </w:r>
      <w:r w:rsidR="00825BB3">
        <w:t>Roath House Surgery</w:t>
      </w:r>
      <w:r>
        <w:t xml:space="preserve"> is </w:t>
      </w:r>
      <w:r w:rsidR="00825BB3">
        <w:t>Dr Meinir Hughes.</w:t>
      </w:r>
    </w:p>
    <w:p w14:paraId="1EAA2CC6" w14:textId="75C079CD" w:rsidR="00AB5820" w:rsidRPr="00AB5820" w:rsidRDefault="00AB5820" w:rsidP="00177463">
      <w:pPr>
        <w:pStyle w:val="Heading2"/>
      </w:pPr>
      <w:bookmarkStart w:id="17" w:name="_Toc132125246"/>
      <w:r>
        <w:t>All Staff</w:t>
      </w:r>
      <w:bookmarkEnd w:id="17"/>
    </w:p>
    <w:p w14:paraId="4205F59C" w14:textId="4AA95B01" w:rsidR="00FE5683" w:rsidRDefault="00180BC6" w:rsidP="00FE5683">
      <w:r w:rsidRPr="00C92E72">
        <w:t xml:space="preserve">All </w:t>
      </w:r>
      <w:r w:rsidR="00FE5683">
        <w:t xml:space="preserve">staff </w:t>
      </w:r>
      <w:r w:rsidR="00A25DF0">
        <w:t>have</w:t>
      </w:r>
      <w:r w:rsidR="00653AE4">
        <w:t xml:space="preserve"> a responsibility for information governance and maintaining appropriate security for the</w:t>
      </w:r>
      <w:r w:rsidR="0075517B">
        <w:t xml:space="preserve">ir own work area. </w:t>
      </w:r>
    </w:p>
    <w:p w14:paraId="617195AB" w14:textId="633F6910" w:rsidR="007F561C" w:rsidRPr="007F561C" w:rsidRDefault="00FE5683">
      <w:r>
        <w:t>All staff must familiarise themselves with the policy content and ensure the policy requirements are implemented and followed within their own work area. Mandatory information governance training must be undertaken at least every two years.</w:t>
      </w:r>
    </w:p>
    <w:p w14:paraId="11CF77FA" w14:textId="340E4557" w:rsidR="00037488" w:rsidRPr="00177463" w:rsidRDefault="00037488" w:rsidP="00177463">
      <w:pPr>
        <w:pStyle w:val="Heading1"/>
      </w:pPr>
      <w:bookmarkStart w:id="18" w:name="_Toc132125247"/>
      <w:r w:rsidRPr="00177463">
        <w:lastRenderedPageBreak/>
        <w:t>Policy Framework</w:t>
      </w:r>
      <w:bookmarkEnd w:id="18"/>
    </w:p>
    <w:p w14:paraId="75C90C1E" w14:textId="7742467A" w:rsidR="005D2920" w:rsidRDefault="00AB5820" w:rsidP="005D2920">
      <w:pPr>
        <w:pStyle w:val="Heading2"/>
      </w:pPr>
      <w:r w:rsidRPr="00180BC6">
        <w:t xml:space="preserve"> </w:t>
      </w:r>
      <w:bookmarkStart w:id="19" w:name="_Toc132125248"/>
      <w:r w:rsidR="006A79E6" w:rsidRPr="006A79E6">
        <w:t>Contracts of Employment</w:t>
      </w:r>
      <w:bookmarkEnd w:id="19"/>
      <w:r w:rsidR="006A79E6" w:rsidRPr="006A79E6">
        <w:t xml:space="preserve"> </w:t>
      </w:r>
    </w:p>
    <w:p w14:paraId="0EBCDCC0" w14:textId="3F6BB9DF" w:rsidR="006A79E6" w:rsidRDefault="005D2920">
      <w:pPr>
        <w:rPr>
          <w:rFonts w:eastAsia="Times New Roman" w:cs="Arial"/>
          <w:color w:val="44546A" w:themeColor="text2"/>
          <w:kern w:val="28"/>
          <w:sz w:val="28"/>
          <w:szCs w:val="28"/>
        </w:rPr>
      </w:pPr>
      <w:r w:rsidRPr="005D2920">
        <w:t xml:space="preserve">Staff security requirements </w:t>
      </w:r>
      <w:r w:rsidR="00AE74E7">
        <w:t>will</w:t>
      </w:r>
      <w:r w:rsidR="00AE74E7" w:rsidRPr="005D2920">
        <w:t xml:space="preserve"> </w:t>
      </w:r>
      <w:r w:rsidRPr="005D2920">
        <w:t xml:space="preserve">be addressed at the recruitment stage and all contracts of employment </w:t>
      </w:r>
      <w:r w:rsidR="00AE74E7">
        <w:t>must</w:t>
      </w:r>
      <w:r w:rsidR="00AE74E7" w:rsidRPr="005D2920">
        <w:t xml:space="preserve"> </w:t>
      </w:r>
      <w:r w:rsidRPr="005D2920">
        <w:t xml:space="preserve">contain an appropriate confidentiality clause.  Information security expectations of staff </w:t>
      </w:r>
      <w:r w:rsidR="00AE74E7">
        <w:t>is to</w:t>
      </w:r>
      <w:r w:rsidR="00AE74E7" w:rsidRPr="005D2920">
        <w:t xml:space="preserve"> </w:t>
      </w:r>
      <w:r w:rsidRPr="005D2920">
        <w:t xml:space="preserve">be included within </w:t>
      </w:r>
      <w:r w:rsidR="00AE74E7">
        <w:t>all</w:t>
      </w:r>
      <w:r w:rsidR="00AE74E7" w:rsidRPr="005D2920">
        <w:t xml:space="preserve"> </w:t>
      </w:r>
      <w:r w:rsidRPr="005D2920">
        <w:t xml:space="preserve">job descriptions. </w:t>
      </w:r>
    </w:p>
    <w:p w14:paraId="7FECB7E1" w14:textId="507E0CC6" w:rsidR="005D2920" w:rsidRDefault="005D2920" w:rsidP="005D2920">
      <w:pPr>
        <w:pStyle w:val="Heading2"/>
      </w:pPr>
      <w:bookmarkStart w:id="20" w:name="_Toc132125249"/>
      <w:r w:rsidRPr="005D2920">
        <w:t>Security Control Assets</w:t>
      </w:r>
      <w:bookmarkEnd w:id="20"/>
      <w:r w:rsidRPr="005D2920">
        <w:t xml:space="preserve"> </w:t>
      </w:r>
    </w:p>
    <w:p w14:paraId="46D963D0" w14:textId="48E1FA9F" w:rsidR="005D2920" w:rsidRPr="005D2920" w:rsidRDefault="005D2920" w:rsidP="005D2920">
      <w:r w:rsidRPr="005D2920">
        <w:t xml:space="preserve">All ICT assets (hardware, software, </w:t>
      </w:r>
      <w:proofErr w:type="gramStart"/>
      <w:r w:rsidRPr="005D2920">
        <w:t>application</w:t>
      </w:r>
      <w:r w:rsidR="006136EC">
        <w:t>s</w:t>
      </w:r>
      <w:proofErr w:type="gramEnd"/>
      <w:r w:rsidRPr="005D2920">
        <w:t xml:space="preserve"> or data) </w:t>
      </w:r>
      <w:r w:rsidR="006136EC">
        <w:t xml:space="preserve">are </w:t>
      </w:r>
      <w:r w:rsidR="00D00B0B">
        <w:t>to be allocated</w:t>
      </w:r>
      <w:r w:rsidRPr="005D2920">
        <w:t xml:space="preserve"> a named Information Asset Owner (IAO) who shall be responsible for the information security of that asset.</w:t>
      </w:r>
    </w:p>
    <w:p w14:paraId="7FCB9F82" w14:textId="05AA1D8A" w:rsidR="005D2920" w:rsidRPr="005D2920" w:rsidRDefault="005D2920" w:rsidP="005D2920">
      <w:r w:rsidRPr="005D2920">
        <w:t xml:space="preserve">In the event of loss or theft of an electronic portable device, the incident must be reported to </w:t>
      </w:r>
      <w:r w:rsidRPr="00825BB3">
        <w:t xml:space="preserve">the </w:t>
      </w:r>
      <w:r w:rsidR="00D00B0B" w:rsidRPr="00825BB3">
        <w:t>IG L</w:t>
      </w:r>
      <w:r w:rsidR="00825BB3" w:rsidRPr="00825BB3">
        <w:t>ead</w:t>
      </w:r>
      <w:r w:rsidR="00D00B0B">
        <w:t xml:space="preserve"> </w:t>
      </w:r>
      <w:r w:rsidRPr="005D2920">
        <w:t>and an incident report undertaken.</w:t>
      </w:r>
    </w:p>
    <w:p w14:paraId="27611844" w14:textId="0EE5BBC0" w:rsidR="005D2920" w:rsidRDefault="005D2920" w:rsidP="005D2920">
      <w:r w:rsidRPr="00825BB3">
        <w:t xml:space="preserve">Users must not install any software on the working devices without prior authorisation and assessment by the </w:t>
      </w:r>
      <w:r w:rsidR="00D00B0B" w:rsidRPr="00825BB3">
        <w:t>IG L</w:t>
      </w:r>
      <w:r w:rsidR="00825BB3" w:rsidRPr="00825BB3">
        <w:t xml:space="preserve">ead </w:t>
      </w:r>
      <w:r w:rsidRPr="00825BB3">
        <w:t>and the ICT provider.</w:t>
      </w:r>
    </w:p>
    <w:p w14:paraId="3F4795F4" w14:textId="16385A8C" w:rsidR="005D2920" w:rsidRDefault="005D2920" w:rsidP="005D2920">
      <w:pPr>
        <w:pStyle w:val="Heading2"/>
      </w:pPr>
      <w:bookmarkStart w:id="21" w:name="_Toc132125250"/>
      <w:r w:rsidRPr="005D2920">
        <w:t>Access Controls</w:t>
      </w:r>
      <w:bookmarkEnd w:id="21"/>
    </w:p>
    <w:p w14:paraId="65AD6717" w14:textId="1D38660D" w:rsidR="00A12B2A" w:rsidRDefault="005D2920" w:rsidP="00A12B2A">
      <w:r w:rsidRPr="005D2920">
        <w:t>Access to information shall be restricted to users who have an authorised business need to access the information</w:t>
      </w:r>
      <w:r w:rsidR="00640326">
        <w:t xml:space="preserve">. </w:t>
      </w:r>
      <w:r w:rsidR="00A12B2A">
        <w:t xml:space="preserve">All staff have a responsibility to access only the information which they need in order to carry out their duties. Examples of inappropriate access include but are not restricted to: </w:t>
      </w:r>
    </w:p>
    <w:p w14:paraId="77813F0A" w14:textId="77777777" w:rsidR="00A12B2A" w:rsidRDefault="00A12B2A" w:rsidP="005B51B5">
      <w:pPr>
        <w:pStyle w:val="ListParagraph"/>
        <w:numPr>
          <w:ilvl w:val="0"/>
          <w:numId w:val="32"/>
        </w:numPr>
      </w:pPr>
      <w:r>
        <w:t>Accessing your own health record</w:t>
      </w:r>
    </w:p>
    <w:p w14:paraId="46452D99" w14:textId="77777777" w:rsidR="00E80C92" w:rsidRDefault="00A12B2A" w:rsidP="005B51B5">
      <w:pPr>
        <w:pStyle w:val="ListParagraph"/>
        <w:numPr>
          <w:ilvl w:val="0"/>
          <w:numId w:val="32"/>
        </w:numPr>
      </w:pPr>
      <w:r>
        <w:t>Accessing any record of colleagues, family, friends, neighbours etc., even if you have their consent, except where this forms part of your legitimate duties</w:t>
      </w:r>
    </w:p>
    <w:p w14:paraId="7DC25F9D" w14:textId="0E8CAFE9" w:rsidR="00D56FF5" w:rsidRDefault="00A12B2A" w:rsidP="005B51B5">
      <w:pPr>
        <w:pStyle w:val="ListParagraph"/>
        <w:numPr>
          <w:ilvl w:val="0"/>
          <w:numId w:val="32"/>
        </w:numPr>
        <w:spacing w:after="0"/>
      </w:pPr>
      <w:r>
        <w:t>Accessing the record of any individual without a legitimate business requirement.</w:t>
      </w:r>
    </w:p>
    <w:p w14:paraId="24B37FAD" w14:textId="77777777" w:rsidR="00430260" w:rsidRDefault="00430260" w:rsidP="00430260"/>
    <w:p w14:paraId="54C1097C" w14:textId="77777777" w:rsidR="00430260" w:rsidRDefault="00430260" w:rsidP="00430260">
      <w:pPr>
        <w:pStyle w:val="Heading3"/>
      </w:pPr>
      <w:r w:rsidRPr="006A79E6">
        <w:t>Application Access Controls</w:t>
      </w:r>
    </w:p>
    <w:p w14:paraId="0C95C9B2" w14:textId="77777777" w:rsidR="00430260" w:rsidRDefault="00430260" w:rsidP="00430260">
      <w:r>
        <w:t xml:space="preserve">Access to data, system utilities and program source libraries shall be controlled and restricted to those authorised users who have a legitimate business need e.g. systems or database administrators. </w:t>
      </w:r>
    </w:p>
    <w:p w14:paraId="17207F51" w14:textId="6D8061B6" w:rsidR="00430260" w:rsidRDefault="00430260" w:rsidP="00430260">
      <w:r>
        <w:t>Authorisation to use an application shall depend on the availability of a license from the supplier.</w:t>
      </w:r>
    </w:p>
    <w:p w14:paraId="4377FD0E" w14:textId="77777777" w:rsidR="00A7246C" w:rsidRDefault="00A7246C" w:rsidP="00A7246C">
      <w:pPr>
        <w:pStyle w:val="Heading3"/>
      </w:pPr>
      <w:r>
        <w:t>Physical Access Controls</w:t>
      </w:r>
    </w:p>
    <w:p w14:paraId="31FBC749" w14:textId="193F5208" w:rsidR="00E114AE" w:rsidRDefault="00825BB3" w:rsidP="00E114AE">
      <w:r w:rsidRPr="00825BB3">
        <w:t>Roath House Surgery</w:t>
      </w:r>
      <w:r w:rsidR="003C2569" w:rsidRPr="00825BB3">
        <w:t xml:space="preserve"> </w:t>
      </w:r>
      <w:r w:rsidR="00E114AE" w:rsidRPr="00825BB3">
        <w:t>is responsible for determining the security measures required based on local risk assessment.</w:t>
      </w:r>
      <w:r w:rsidR="00E114AE">
        <w:t xml:space="preserve"> All staff are responsible for following these security measures and to ensure they </w:t>
      </w:r>
      <w:proofErr w:type="gramStart"/>
      <w:r w:rsidR="00E114AE">
        <w:t>maintain confidentiality and security at all times</w:t>
      </w:r>
      <w:proofErr w:type="gramEnd"/>
      <w:r w:rsidR="00E114AE">
        <w:t xml:space="preserve"> regardless of the setting (e.g. when working from home or working in the community).</w:t>
      </w:r>
    </w:p>
    <w:p w14:paraId="4CF53A39" w14:textId="77777777" w:rsidR="002B447E" w:rsidRDefault="00E114AE" w:rsidP="00E114AE">
      <w:r>
        <w:t xml:space="preserve">Maintaining confidentiality in clinical areas can be challenging and the need to preserve confidentiality must be carefully balanced with the appropriate care, </w:t>
      </w:r>
      <w:proofErr w:type="gramStart"/>
      <w:r>
        <w:t>treatment</w:t>
      </w:r>
      <w:proofErr w:type="gramEnd"/>
      <w:r>
        <w:t xml:space="preserve"> and safety of the patient. </w:t>
      </w:r>
    </w:p>
    <w:p w14:paraId="5A620660" w14:textId="5EFD0D54" w:rsidR="00E114AE" w:rsidRDefault="00E114AE" w:rsidP="00E114AE">
      <w:r>
        <w:t xml:space="preserve">Where physical security measures exist, it must be ensured that they are </w:t>
      </w:r>
      <w:proofErr w:type="gramStart"/>
      <w:r>
        <w:t>employed at all times</w:t>
      </w:r>
      <w:proofErr w:type="gramEnd"/>
      <w:r>
        <w:t xml:space="preserve"> (e.g. filing</w:t>
      </w:r>
      <w:r w:rsidR="002B447E">
        <w:t xml:space="preserve"> </w:t>
      </w:r>
      <w:r>
        <w:t>cabinets must be locked, security doors and windows must be closed securely, blinds to secure areas</w:t>
      </w:r>
      <w:r w:rsidR="002B447E">
        <w:t xml:space="preserve"> </w:t>
      </w:r>
      <w:r>
        <w:t>closed). Access cards, PIN codes, keycodes, etc. must be kept secure and regularly changed as required.</w:t>
      </w:r>
    </w:p>
    <w:p w14:paraId="34F395B6" w14:textId="2E901E36" w:rsidR="00E114AE" w:rsidRDefault="009447A9" w:rsidP="00E114AE">
      <w:r>
        <w:t>All staff</w:t>
      </w:r>
      <w:r w:rsidR="00E114AE">
        <w:t xml:space="preserve"> must ensure a clear desk and clear screen when away from their work area ensuring that</w:t>
      </w:r>
      <w:r w:rsidR="002B447E">
        <w:t xml:space="preserve"> </w:t>
      </w:r>
      <w:r w:rsidR="00E114AE">
        <w:t>confidential information, in any format, is secure and not visible to anyone who is not authorised to access</w:t>
      </w:r>
      <w:r w:rsidR="002B447E">
        <w:t xml:space="preserve"> </w:t>
      </w:r>
      <w:r w:rsidR="00E114AE">
        <w:t>it.</w:t>
      </w:r>
    </w:p>
    <w:p w14:paraId="401BF678" w14:textId="0918EF4D" w:rsidR="00EB2B5D" w:rsidRDefault="00E114AE" w:rsidP="00E114AE">
      <w:r>
        <w:t>All central file servers and central network equipment will be located in secure areas with access restricted</w:t>
      </w:r>
      <w:r w:rsidR="002B447E">
        <w:t xml:space="preserve"> </w:t>
      </w:r>
      <w:r>
        <w:t>to designated staff as required by their job function</w:t>
      </w:r>
    </w:p>
    <w:p w14:paraId="0E8F2ED8" w14:textId="1E1A3A31" w:rsidR="00EB2B5D" w:rsidRDefault="00EB2B5D" w:rsidP="002B6A4A">
      <w:pPr>
        <w:pStyle w:val="Heading3"/>
      </w:pPr>
      <w:r>
        <w:lastRenderedPageBreak/>
        <w:t>Passwords</w:t>
      </w:r>
    </w:p>
    <w:p w14:paraId="5481604E" w14:textId="326748FA" w:rsidR="00A2070D" w:rsidRDefault="001760FC" w:rsidP="00E114AE">
      <w:r w:rsidRPr="00825BB3">
        <w:t>All staff</w:t>
      </w:r>
      <w:r w:rsidR="00EB2B5D" w:rsidRPr="00825BB3">
        <w:t xml:space="preserve"> are responsible for the security of their own passwords which must be developed in line with NHS guidance</w:t>
      </w:r>
      <w:r w:rsidR="009447A9" w:rsidRPr="00825BB3">
        <w:t xml:space="preserve"> </w:t>
      </w:r>
      <w:r w:rsidR="00825BB3" w:rsidRPr="00825BB3">
        <w:t>and our</w:t>
      </w:r>
      <w:r w:rsidR="009447A9" w:rsidRPr="00825BB3">
        <w:t xml:space="preserve"> Password Policy</w:t>
      </w:r>
      <w:r w:rsidR="00EB2B5D" w:rsidRPr="00825BB3">
        <w:t xml:space="preserve"> ensuring they are regularly changed. Passwords must not be disclosed to anyone, and users</w:t>
      </w:r>
      <w:r w:rsidR="00EB2B5D">
        <w:t xml:space="preserve"> must not allow anyone to access any work </w:t>
      </w:r>
      <w:r w:rsidR="00D6518D">
        <w:t>devices, systems or applications</w:t>
      </w:r>
      <w:r w:rsidR="00EB2B5D">
        <w:t xml:space="preserve"> using their log-in details. </w:t>
      </w:r>
    </w:p>
    <w:p w14:paraId="15AEF88B" w14:textId="4E4D4A6D" w:rsidR="009C5D79" w:rsidRDefault="00EB2B5D" w:rsidP="00E114AE">
      <w:r>
        <w:t xml:space="preserve">In the absence of evidence to the contrary, any inappropriate access to a system will be deemed as the action of the user. If a user believes that any of their passwords have been compromised, they must change them immediately. </w:t>
      </w:r>
    </w:p>
    <w:p w14:paraId="0A593B10" w14:textId="77777777" w:rsidR="009C2AE5" w:rsidRDefault="009C2AE5" w:rsidP="009C2AE5">
      <w:pPr>
        <w:pStyle w:val="Heading3"/>
      </w:pPr>
      <w:r>
        <w:t xml:space="preserve">Remote Working </w:t>
      </w:r>
    </w:p>
    <w:p w14:paraId="0ABAD0EA" w14:textId="77777777" w:rsidR="00E10376" w:rsidRDefault="009C2AE5" w:rsidP="00E114AE">
      <w:r>
        <w:t xml:space="preserve">Handling confidential information outside of your normal working environment brings risks that must be managed. Examples of remote working include, but are not restricted to: </w:t>
      </w:r>
    </w:p>
    <w:p w14:paraId="1B2806B6" w14:textId="5DD4F1EE" w:rsidR="00E10376" w:rsidRDefault="009C2AE5" w:rsidP="005B51B5">
      <w:pPr>
        <w:pStyle w:val="ListParagraph"/>
        <w:numPr>
          <w:ilvl w:val="0"/>
          <w:numId w:val="33"/>
        </w:numPr>
      </w:pPr>
      <w:r>
        <w:t xml:space="preserve">Working from home; </w:t>
      </w:r>
    </w:p>
    <w:p w14:paraId="4442784F" w14:textId="77777777" w:rsidR="00E10376" w:rsidRDefault="009C2AE5" w:rsidP="005B51B5">
      <w:pPr>
        <w:pStyle w:val="ListParagraph"/>
        <w:numPr>
          <w:ilvl w:val="0"/>
          <w:numId w:val="33"/>
        </w:numPr>
      </w:pPr>
      <w:r>
        <w:t xml:space="preserve">Working whilst travelling on public/shared transport; </w:t>
      </w:r>
    </w:p>
    <w:p w14:paraId="4EC855E7" w14:textId="52177A61" w:rsidR="00E10376" w:rsidRDefault="009C2AE5" w:rsidP="005B51B5">
      <w:pPr>
        <w:pStyle w:val="ListParagraph"/>
        <w:numPr>
          <w:ilvl w:val="0"/>
          <w:numId w:val="33"/>
        </w:numPr>
      </w:pPr>
      <w:r>
        <w:t>Working from public venues (e.g. coffee shops, hotels etc.</w:t>
      </w:r>
      <w:proofErr w:type="gramStart"/>
      <w:r>
        <w:t>);</w:t>
      </w:r>
      <w:proofErr w:type="gramEnd"/>
      <w:r>
        <w:t xml:space="preserve"> </w:t>
      </w:r>
    </w:p>
    <w:p w14:paraId="32605032" w14:textId="2467E326" w:rsidR="00E10376" w:rsidRDefault="009C2AE5" w:rsidP="005B51B5">
      <w:pPr>
        <w:pStyle w:val="ListParagraph"/>
        <w:numPr>
          <w:ilvl w:val="0"/>
          <w:numId w:val="33"/>
        </w:numPr>
      </w:pPr>
      <w:r>
        <w:t>Working at other organisations (e.g. NHS, local authority or academic establishments etc.</w:t>
      </w:r>
      <w:proofErr w:type="gramStart"/>
      <w:r>
        <w:t>);</w:t>
      </w:r>
      <w:proofErr w:type="gramEnd"/>
      <w:r>
        <w:t xml:space="preserve"> </w:t>
      </w:r>
    </w:p>
    <w:p w14:paraId="4D1ED7D5" w14:textId="591E664F" w:rsidR="00E10376" w:rsidRDefault="009C2AE5" w:rsidP="005B51B5">
      <w:pPr>
        <w:pStyle w:val="ListParagraph"/>
        <w:numPr>
          <w:ilvl w:val="0"/>
          <w:numId w:val="33"/>
        </w:numPr>
      </w:pPr>
      <w:r>
        <w:t xml:space="preserve">Working abroad. </w:t>
      </w:r>
    </w:p>
    <w:p w14:paraId="2A0606D6" w14:textId="4D00FE18" w:rsidR="006720BF" w:rsidRDefault="009C2AE5" w:rsidP="00E114AE">
      <w:r>
        <w:t>As a control measure to mitigate risks involved in remote working, no member of the workforce will work remotely unless they have been authorised to do so. Remote working must not be authorised for anyone who is not up to date with mandatory training in information governance.</w:t>
      </w:r>
    </w:p>
    <w:p w14:paraId="70C3CC69" w14:textId="77777777" w:rsidR="006720BF" w:rsidRDefault="006720BF" w:rsidP="006720BF">
      <w:pPr>
        <w:pStyle w:val="Heading3"/>
      </w:pPr>
      <w:r>
        <w:t xml:space="preserve">Staff Leavers and Movers </w:t>
      </w:r>
    </w:p>
    <w:p w14:paraId="13E2C071" w14:textId="1DAACE51" w:rsidR="00EC7D97" w:rsidRDefault="008E7F67" w:rsidP="00E114AE">
      <w:r w:rsidRPr="005B51B5">
        <w:t xml:space="preserve">The </w:t>
      </w:r>
      <w:r w:rsidR="00825BB3">
        <w:t>Management Team</w:t>
      </w:r>
      <w:r>
        <w:t xml:space="preserve"> </w:t>
      </w:r>
      <w:r w:rsidR="006720BF">
        <w:t xml:space="preserve">will be responsible for ensuring that local leaving procedures are followed when any member of the workforce leaves or changes roles to ensure that user accounts are revoked/amended as required and any equipment and/or files are returned. </w:t>
      </w:r>
    </w:p>
    <w:p w14:paraId="17E56E47" w14:textId="332D4339" w:rsidR="000C2018" w:rsidRDefault="006720BF" w:rsidP="00E114AE">
      <w:r>
        <w:t xml:space="preserve">Confidential information, including access to confidential information, must not be transferred to a new role unless authorised by </w:t>
      </w:r>
      <w:r w:rsidR="00825BB3">
        <w:t>the Management Team</w:t>
      </w:r>
      <w:r w:rsidR="008E7F67">
        <w:t xml:space="preserve">. </w:t>
      </w:r>
      <w:r>
        <w:t>The relevant checklist for leavers and movers must be completed in all cases.</w:t>
      </w:r>
    </w:p>
    <w:p w14:paraId="71B9F3E8" w14:textId="77777777" w:rsidR="00BF5C6E" w:rsidRPr="00BF5C6E" w:rsidRDefault="00BF5C6E" w:rsidP="00BF5C6E">
      <w:pPr>
        <w:pStyle w:val="Heading3"/>
      </w:pPr>
      <w:r w:rsidRPr="00BF5C6E">
        <w:t xml:space="preserve">Third Party Access to Systems </w:t>
      </w:r>
    </w:p>
    <w:p w14:paraId="0398DCC3" w14:textId="44B258BC" w:rsidR="00B6612B" w:rsidRDefault="00BF5C6E" w:rsidP="00E114AE">
      <w:r>
        <w:t xml:space="preserve">Any third-party access to systems must have prior authorisation, and where personal data is involved, authorisation </w:t>
      </w:r>
      <w:r w:rsidRPr="00825BB3">
        <w:t xml:space="preserve">must also be sought from the </w:t>
      </w:r>
      <w:r w:rsidR="008E7F67" w:rsidRPr="00825BB3">
        <w:t>IG L</w:t>
      </w:r>
      <w:r w:rsidR="00825BB3" w:rsidRPr="00825BB3">
        <w:t>ead</w:t>
      </w:r>
      <w:r w:rsidR="008E7F67" w:rsidRPr="00825BB3">
        <w:t>.</w:t>
      </w:r>
      <w:r w:rsidR="008E7F67">
        <w:t xml:space="preserve"> </w:t>
      </w:r>
    </w:p>
    <w:p w14:paraId="66499C16" w14:textId="77777777" w:rsidR="000B0610" w:rsidRDefault="000B0610" w:rsidP="000B0610">
      <w:pPr>
        <w:pStyle w:val="Heading2"/>
      </w:pPr>
      <w:bookmarkStart w:id="22" w:name="_Toc132125251"/>
      <w:r>
        <w:t>Storage of Information</w:t>
      </w:r>
      <w:bookmarkEnd w:id="22"/>
      <w:r>
        <w:t xml:space="preserve"> </w:t>
      </w:r>
    </w:p>
    <w:p w14:paraId="482F4678" w14:textId="1153B572" w:rsidR="006F7705" w:rsidRDefault="000B0610" w:rsidP="00E114AE">
      <w:r>
        <w:t xml:space="preserve">All information stored on behalf of, or within </w:t>
      </w:r>
      <w:r w:rsidR="00825BB3">
        <w:t>Roath House Surgery</w:t>
      </w:r>
      <w:r>
        <w:t xml:space="preserve"> is the responsibility of that organisation. All software, information and programmes developed for the Practice by the workforce during the course of their employment will remain the property of the </w:t>
      </w:r>
      <w:r w:rsidR="00176E4C">
        <w:t>Practice</w:t>
      </w:r>
      <w:r>
        <w:t xml:space="preserve">. </w:t>
      </w:r>
    </w:p>
    <w:p w14:paraId="0EE188D2" w14:textId="77777777" w:rsidR="00EA7CD0" w:rsidRDefault="006F7705" w:rsidP="00E114AE">
      <w:r>
        <w:t>Staff</w:t>
      </w:r>
      <w:r w:rsidR="000B0610">
        <w:t xml:space="preserve"> are not permitted to use their personal devices or store confidential information on a personal device for the purpose of carrying out organisational business unless they have been explicitly authorised to do so in line with a documented organisational process (e.g. a Data Protection Impact Assessment). </w:t>
      </w:r>
    </w:p>
    <w:p w14:paraId="1A53DF30" w14:textId="26E11AEF" w:rsidR="00A84905" w:rsidRDefault="000B0610" w:rsidP="00E114AE">
      <w:r>
        <w:t xml:space="preserve">All systems supported by the </w:t>
      </w:r>
      <w:r w:rsidR="00176E4C">
        <w:t>Practice</w:t>
      </w:r>
      <w:r>
        <w:t xml:space="preserve"> will be backed up as part of their backup regime. Unless specifically told otherwise this will not include information held on local hard drives, portable </w:t>
      </w:r>
      <w:proofErr w:type="gramStart"/>
      <w:r>
        <w:t>devices</w:t>
      </w:r>
      <w:proofErr w:type="gramEnd"/>
      <w:r>
        <w:t xml:space="preserve"> or removable media. Users must not store information on local drives (usually referred to as the C Drive). Exceptions to this may be for legitimate work purpose to a device that is encrypted.</w:t>
      </w:r>
    </w:p>
    <w:p w14:paraId="2A451C8D" w14:textId="77777777" w:rsidR="004B4746" w:rsidRDefault="00A84905" w:rsidP="004B4746">
      <w:pPr>
        <w:pStyle w:val="Heading2"/>
      </w:pPr>
      <w:bookmarkStart w:id="23" w:name="_Toc132125252"/>
      <w:r>
        <w:t>Secure Disposal</w:t>
      </w:r>
      <w:bookmarkEnd w:id="23"/>
      <w:r>
        <w:t xml:space="preserve"> </w:t>
      </w:r>
    </w:p>
    <w:p w14:paraId="1B36A6E2" w14:textId="77777777" w:rsidR="004B4746" w:rsidRDefault="00A84905" w:rsidP="00E114AE">
      <w:r>
        <w:t xml:space="preserve">For the purposes of this policy, confidential waste is any paper, </w:t>
      </w:r>
      <w:proofErr w:type="gramStart"/>
      <w:r>
        <w:t>electronic</w:t>
      </w:r>
      <w:proofErr w:type="gramEnd"/>
      <w:r>
        <w:t xml:space="preserve"> or other waste of any other format which contains personal data or business sensitive information. </w:t>
      </w:r>
    </w:p>
    <w:p w14:paraId="5783B5C9" w14:textId="77777777" w:rsidR="004B4746" w:rsidRDefault="00A84905" w:rsidP="004B4746">
      <w:pPr>
        <w:pStyle w:val="Heading3"/>
      </w:pPr>
      <w:r w:rsidRPr="004B4746">
        <w:lastRenderedPageBreak/>
        <w:t>Paper</w:t>
      </w:r>
      <w:r>
        <w:t xml:space="preserve"> </w:t>
      </w:r>
    </w:p>
    <w:p w14:paraId="78B8D804" w14:textId="7E993B45" w:rsidR="004B4746" w:rsidRDefault="00A84905" w:rsidP="00E114AE">
      <w:r>
        <w:t xml:space="preserve">All confidential paper waste must be stored securely and disposed of in a timely manner in the designated confidential waste bins or bags; or shredded on site as appropriate. This must be carried out in line with local retention and destruction arrangements. </w:t>
      </w:r>
    </w:p>
    <w:p w14:paraId="57A709F9" w14:textId="77777777" w:rsidR="004B4746" w:rsidRDefault="00A84905" w:rsidP="004B4746">
      <w:pPr>
        <w:pStyle w:val="Heading3"/>
      </w:pPr>
      <w:r>
        <w:t xml:space="preserve">Electronic </w:t>
      </w:r>
    </w:p>
    <w:p w14:paraId="5AFBFC12" w14:textId="53768181" w:rsidR="004B4746" w:rsidRDefault="00A84905" w:rsidP="00E114AE">
      <w:r>
        <w:t xml:space="preserve">Any IT equipment or other electronic waste must be disposed of securely in accordance with local disposal arrangements. For further </w:t>
      </w:r>
      <w:r w:rsidRPr="00825BB3">
        <w:t xml:space="preserve">information, please contact </w:t>
      </w:r>
      <w:r w:rsidR="008E7F67" w:rsidRPr="00825BB3">
        <w:t>the IG L</w:t>
      </w:r>
      <w:r w:rsidR="00825BB3">
        <w:t>ead</w:t>
      </w:r>
      <w:r w:rsidR="003C2569" w:rsidRPr="00825BB3">
        <w:t>.</w:t>
      </w:r>
    </w:p>
    <w:p w14:paraId="4BE7EACB" w14:textId="77777777" w:rsidR="004B4746" w:rsidRDefault="00A84905" w:rsidP="004B4746">
      <w:pPr>
        <w:pStyle w:val="Heading3"/>
      </w:pPr>
      <w:r>
        <w:t xml:space="preserve">Other Items </w:t>
      </w:r>
    </w:p>
    <w:p w14:paraId="5A1C198E" w14:textId="1383EEF3" w:rsidR="00082E57" w:rsidRDefault="00A84905" w:rsidP="00E114AE">
      <w:r>
        <w:t xml:space="preserve">Any other items containing confidential information which cannot be classed as paper or electronic records e.g. film x-rays, orthodontic casts, carbon fax/printer rolls etc, must be destroyed under special conditions. For further </w:t>
      </w:r>
      <w:r w:rsidRPr="00825BB3">
        <w:t>information, please contact the</w:t>
      </w:r>
      <w:r w:rsidR="008E7F67" w:rsidRPr="00825BB3">
        <w:t xml:space="preserve"> IG</w:t>
      </w:r>
      <w:r w:rsidR="00825BB3" w:rsidRPr="00825BB3">
        <w:t xml:space="preserve"> Lead</w:t>
      </w:r>
      <w:r w:rsidR="008E7F67" w:rsidRPr="00825BB3">
        <w:t>.</w:t>
      </w:r>
      <w:r w:rsidR="008E7F67" w:rsidRPr="00825BB3" w:rsidDel="008E7F67">
        <w:t xml:space="preserve"> </w:t>
      </w:r>
    </w:p>
    <w:p w14:paraId="71A0D78B" w14:textId="77777777" w:rsidR="00082E57" w:rsidRDefault="00082E57" w:rsidP="00082E57">
      <w:pPr>
        <w:pStyle w:val="Heading2"/>
      </w:pPr>
      <w:bookmarkStart w:id="24" w:name="_Toc132125253"/>
      <w:r>
        <w:t>Transporting and relocation of information</w:t>
      </w:r>
      <w:bookmarkEnd w:id="24"/>
    </w:p>
    <w:p w14:paraId="74B16088" w14:textId="58678504" w:rsidR="00082E57" w:rsidRDefault="00082E57" w:rsidP="00082E57">
      <w:pPr>
        <w:pStyle w:val="Heading3"/>
      </w:pPr>
      <w:r>
        <w:t xml:space="preserve">Transporting Information </w:t>
      </w:r>
    </w:p>
    <w:p w14:paraId="2EDC2F07" w14:textId="57A87585" w:rsidR="00082E57" w:rsidRPr="00D56FF5" w:rsidRDefault="00082E57" w:rsidP="00E114AE">
      <w:r>
        <w:t>When information, regardless of the format, is to be physically transported from one location to another location, local procedures must be formulated and followed by staff to ensure the security of that information.</w:t>
      </w:r>
    </w:p>
    <w:p w14:paraId="300DE7D8" w14:textId="77777777" w:rsidR="00D647BA" w:rsidRDefault="00D647BA" w:rsidP="00D647BA">
      <w:pPr>
        <w:pStyle w:val="Heading3"/>
      </w:pPr>
      <w:r>
        <w:t xml:space="preserve">Relocating Information </w:t>
      </w:r>
    </w:p>
    <w:p w14:paraId="0F089A4E" w14:textId="29229DD6" w:rsidR="006A79E6" w:rsidRDefault="00D647BA" w:rsidP="005D2920">
      <w:r>
        <w:t>When information, regardless of the format, is to be physically relocated to another location, local procedures must be formulated and followed by staff to ensure no information is left at the original location.</w:t>
      </w:r>
    </w:p>
    <w:p w14:paraId="3001BEF8" w14:textId="638CCA5F" w:rsidR="005D2920" w:rsidRDefault="006A79E6" w:rsidP="005D2920">
      <w:pPr>
        <w:pStyle w:val="Heading2"/>
      </w:pPr>
      <w:bookmarkStart w:id="25" w:name="_Toc132125254"/>
      <w:r w:rsidRPr="006A79E6">
        <w:t>Computer and Network Procedures</w:t>
      </w:r>
      <w:bookmarkEnd w:id="25"/>
      <w:r w:rsidRPr="006A79E6">
        <w:t xml:space="preserve">  </w:t>
      </w:r>
    </w:p>
    <w:p w14:paraId="4DCFF91A" w14:textId="584CEDCB" w:rsidR="006A79E6" w:rsidRDefault="006A79E6" w:rsidP="005D2920">
      <w:r w:rsidRPr="006A79E6">
        <w:t xml:space="preserve">Management of computers and networks shall be controlled through standard documented procedures. This will also require agreed systems and processes with third party vendors working for and on behalf of </w:t>
      </w:r>
      <w:r w:rsidR="00825BB3">
        <w:t>Roath House Surgery.</w:t>
      </w:r>
    </w:p>
    <w:p w14:paraId="229D8817" w14:textId="3FB9755F" w:rsidR="005D2920" w:rsidRDefault="006A79E6" w:rsidP="005D2920">
      <w:pPr>
        <w:pStyle w:val="Heading2"/>
      </w:pPr>
      <w:bookmarkStart w:id="26" w:name="_Toc132125255"/>
      <w:r w:rsidRPr="006A79E6">
        <w:t>Information Security Events and Weaknesses</w:t>
      </w:r>
      <w:bookmarkEnd w:id="26"/>
      <w:r w:rsidRPr="006A79E6">
        <w:t xml:space="preserve">  </w:t>
      </w:r>
    </w:p>
    <w:p w14:paraId="24A58F04" w14:textId="4FF19322" w:rsidR="006A79E6" w:rsidRDefault="006A79E6" w:rsidP="006A79E6">
      <w:r w:rsidRPr="00825BB3">
        <w:t xml:space="preserve">All </w:t>
      </w:r>
      <w:r w:rsidR="00825BB3" w:rsidRPr="00825BB3">
        <w:t>Roath House Surgery</w:t>
      </w:r>
      <w:r w:rsidR="003C2569" w:rsidRPr="00825BB3">
        <w:t xml:space="preserve"> </w:t>
      </w:r>
      <w:r w:rsidRPr="00825BB3">
        <w:t>information security events, near misses, and suspected weaknesses are to be reported to</w:t>
      </w:r>
      <w:r w:rsidRPr="006A79E6">
        <w:t xml:space="preserve"> the </w:t>
      </w:r>
      <w:r w:rsidR="004E6B59">
        <w:t xml:space="preserve">Practice’s </w:t>
      </w:r>
      <w:r w:rsidRPr="006A79E6">
        <w:t xml:space="preserve">Data Protection Officer </w:t>
      </w:r>
      <w:r w:rsidR="004E6B59">
        <w:t>via</w:t>
      </w:r>
      <w:r w:rsidR="004E6B59" w:rsidRPr="006A79E6">
        <w:t xml:space="preserve"> </w:t>
      </w:r>
      <w:hyperlink r:id="rId13" w:history="1">
        <w:r w:rsidR="004E6B59" w:rsidRPr="00B76B30">
          <w:rPr>
            <w:rStyle w:val="Hyperlink"/>
          </w:rPr>
          <w:t>DHCWGMPDPO@wales.nhs.uk</w:t>
        </w:r>
      </w:hyperlink>
      <w:r w:rsidR="004E6B59">
        <w:t xml:space="preserve"> </w:t>
      </w:r>
      <w:r w:rsidRPr="006A79E6">
        <w:t xml:space="preserve"> and where appropriate reported as an </w:t>
      </w:r>
      <w:r w:rsidR="004E6B59">
        <w:t>a</w:t>
      </w:r>
      <w:r w:rsidRPr="006A79E6">
        <w:t xml:space="preserve">dverse </w:t>
      </w:r>
      <w:r w:rsidR="004E6B59">
        <w:t>i</w:t>
      </w:r>
      <w:r w:rsidRPr="006A79E6">
        <w:t>ncident to the ICO within 72 hours of discovering the breach.</w:t>
      </w:r>
    </w:p>
    <w:p w14:paraId="57E9D3E9" w14:textId="65116694" w:rsidR="006A79E6" w:rsidRDefault="00C56789" w:rsidP="006A79E6">
      <w:pPr>
        <w:pStyle w:val="Heading2"/>
      </w:pPr>
      <w:bookmarkStart w:id="27" w:name="_Toc132125256"/>
      <w:r w:rsidRPr="00C56789">
        <w:t>Portable Devices and Removable Media</w:t>
      </w:r>
      <w:bookmarkEnd w:id="27"/>
    </w:p>
    <w:p w14:paraId="78D6824F" w14:textId="3427E5EA" w:rsidR="00D677DC" w:rsidRDefault="00D677DC" w:rsidP="00D677DC">
      <w:r>
        <w:t>Whilst it is recognised that both portable devices and removable media are widely used throughout the</w:t>
      </w:r>
      <w:r w:rsidR="002A5955">
        <w:t xml:space="preserve"> </w:t>
      </w:r>
      <w:r w:rsidR="00B5577B">
        <w:t>Practice</w:t>
      </w:r>
      <w:r>
        <w:t>, unless they are used appropriately, they pose a security risk to the</w:t>
      </w:r>
      <w:r w:rsidR="002A5955">
        <w:t xml:space="preserve"> </w:t>
      </w:r>
      <w:r>
        <w:t>Organisation.</w:t>
      </w:r>
    </w:p>
    <w:p w14:paraId="5E064F2F" w14:textId="26486ACD" w:rsidR="00D677DC" w:rsidRDefault="00D677DC" w:rsidP="00D677DC">
      <w:r>
        <w:t xml:space="preserve">Portable devices include, but are not limited to, laptops, tablets, Dictaphones®, mobile phones, </w:t>
      </w:r>
      <w:proofErr w:type="gramStart"/>
      <w:r>
        <w:t>cameras</w:t>
      </w:r>
      <w:proofErr w:type="gramEnd"/>
      <w:r w:rsidR="002A5955">
        <w:t xml:space="preserve"> </w:t>
      </w:r>
      <w:r>
        <w:t>and some forms of medical devices.</w:t>
      </w:r>
    </w:p>
    <w:p w14:paraId="33189A3D" w14:textId="77777777" w:rsidR="00D677DC" w:rsidRDefault="00D677DC" w:rsidP="00D677DC">
      <w:r>
        <w:t>All portable devices must utilise appropriate technical measures to ensure the security of all data.</w:t>
      </w:r>
    </w:p>
    <w:p w14:paraId="60686836" w14:textId="09C0628B" w:rsidR="00D677DC" w:rsidRDefault="00D677DC" w:rsidP="00D677DC">
      <w:r>
        <w:t xml:space="preserve">Users must not attach any personal (i.e. privately owned) portable devices to </w:t>
      </w:r>
      <w:r w:rsidR="00381884">
        <w:t xml:space="preserve">the organisations </w:t>
      </w:r>
      <w:r>
        <w:t>network without prior authorisation.</w:t>
      </w:r>
    </w:p>
    <w:p w14:paraId="12762CDB" w14:textId="2498081C" w:rsidR="006A79E6" w:rsidRDefault="00D677DC" w:rsidP="00D677DC">
      <w:r>
        <w:t>Removable media includes, but is not limited to, USB ‘sticks’ (memory sticks), memory cards, external hard</w:t>
      </w:r>
      <w:r w:rsidR="00C163EE">
        <w:t xml:space="preserve"> </w:t>
      </w:r>
      <w:r>
        <w:t xml:space="preserve">drives, CDs / </w:t>
      </w:r>
      <w:proofErr w:type="gramStart"/>
      <w:r>
        <w:t>DVDs</w:t>
      </w:r>
      <w:proofErr w:type="gramEnd"/>
      <w:r>
        <w:t xml:space="preserve"> and tapes. Appropriate controls must be in place to ensure any information copied to</w:t>
      </w:r>
      <w:r w:rsidR="00C163EE">
        <w:t xml:space="preserve"> </w:t>
      </w:r>
      <w:r>
        <w:t>removable media is encrypted.</w:t>
      </w:r>
    </w:p>
    <w:p w14:paraId="2AB51A44" w14:textId="083A6506" w:rsidR="006A79E6" w:rsidRDefault="005B4BDF" w:rsidP="005B4BDF">
      <w:pPr>
        <w:pStyle w:val="Heading2"/>
      </w:pPr>
      <w:bookmarkStart w:id="28" w:name="_Toc132125257"/>
      <w:r w:rsidRPr="005B4BDF">
        <w:lastRenderedPageBreak/>
        <w:t>Protection from Malicious Software</w:t>
      </w:r>
      <w:bookmarkEnd w:id="28"/>
      <w:r w:rsidRPr="005B4BDF">
        <w:t xml:space="preserve">  </w:t>
      </w:r>
    </w:p>
    <w:p w14:paraId="378C1AD2" w14:textId="744F2004" w:rsidR="00061625" w:rsidRDefault="006A79E6" w:rsidP="00061625">
      <w:r w:rsidRPr="006A79E6">
        <w:t xml:space="preserve">The organisation and its ICT service providers shall use software countermeasures and management procedures to protect itself against the threat of malicious software. </w:t>
      </w:r>
    </w:p>
    <w:p w14:paraId="33F519A5" w14:textId="1D64FC0B" w:rsidR="00061625" w:rsidRDefault="006A79E6" w:rsidP="00061625">
      <w:r w:rsidRPr="006A79E6">
        <w:t xml:space="preserve">All staff shall be expected to co-operate fully with this policy. </w:t>
      </w:r>
    </w:p>
    <w:p w14:paraId="26508C7A" w14:textId="0CA11AAA" w:rsidR="00061625" w:rsidRDefault="00995FE6" w:rsidP="00061625">
      <w:r w:rsidRPr="00825BB3">
        <w:t>Staff</w:t>
      </w:r>
      <w:r w:rsidR="006A79E6" w:rsidRPr="00825BB3">
        <w:t xml:space="preserve"> shall not install software on the organisation’s property without permission from the from </w:t>
      </w:r>
      <w:r w:rsidR="004E6B59" w:rsidRPr="00825BB3">
        <w:t>IG L</w:t>
      </w:r>
      <w:r w:rsidR="00825BB3" w:rsidRPr="00825BB3">
        <w:t>ead</w:t>
      </w:r>
      <w:r w:rsidR="004E6B59" w:rsidRPr="00825BB3">
        <w:t xml:space="preserve"> </w:t>
      </w:r>
      <w:r w:rsidR="006A79E6" w:rsidRPr="00825BB3">
        <w:t xml:space="preserve">and </w:t>
      </w:r>
      <w:r w:rsidR="00DA3AE2" w:rsidRPr="00825BB3">
        <w:t>the</w:t>
      </w:r>
      <w:r w:rsidR="00DA3AE2" w:rsidRPr="006A79E6">
        <w:t xml:space="preserve"> </w:t>
      </w:r>
      <w:r w:rsidR="006A79E6" w:rsidRPr="006A79E6">
        <w:t xml:space="preserve">Primary Care Service Desk. </w:t>
      </w:r>
    </w:p>
    <w:p w14:paraId="4F06D4FC" w14:textId="1C225F83" w:rsidR="006A79E6" w:rsidRDefault="006A79E6" w:rsidP="006A79E6">
      <w:r w:rsidRPr="006A79E6">
        <w:t>Users breaching this requirement may be subject to disciplinary action.</w:t>
      </w:r>
    </w:p>
    <w:p w14:paraId="63C6B1D6" w14:textId="6DB150B5" w:rsidR="006A79E6" w:rsidRDefault="005B4BDF" w:rsidP="006A79E6">
      <w:pPr>
        <w:pStyle w:val="Heading2"/>
      </w:pPr>
      <w:bookmarkStart w:id="29" w:name="_Toc132125162"/>
      <w:bookmarkStart w:id="30" w:name="_Toc132125194"/>
      <w:bookmarkStart w:id="31" w:name="_Toc132125226"/>
      <w:bookmarkStart w:id="32" w:name="_Toc132125258"/>
      <w:bookmarkStart w:id="33" w:name="_Toc132125163"/>
      <w:bookmarkStart w:id="34" w:name="_Toc132125195"/>
      <w:bookmarkStart w:id="35" w:name="_Toc132125227"/>
      <w:bookmarkStart w:id="36" w:name="_Toc132125259"/>
      <w:bookmarkStart w:id="37" w:name="_Toc132125260"/>
      <w:bookmarkEnd w:id="29"/>
      <w:bookmarkEnd w:id="30"/>
      <w:bookmarkEnd w:id="31"/>
      <w:bookmarkEnd w:id="32"/>
      <w:bookmarkEnd w:id="33"/>
      <w:bookmarkEnd w:id="34"/>
      <w:bookmarkEnd w:id="35"/>
      <w:bookmarkEnd w:id="36"/>
      <w:r w:rsidRPr="005B4BDF">
        <w:t>Business Continuity and Disaster Recovery Plans</w:t>
      </w:r>
      <w:bookmarkEnd w:id="37"/>
      <w:r w:rsidRPr="005B4BDF">
        <w:t xml:space="preserve">  </w:t>
      </w:r>
    </w:p>
    <w:p w14:paraId="1B50578E" w14:textId="28A2B15D" w:rsidR="00130DEE" w:rsidRDefault="005B4BDF" w:rsidP="00130DEE">
      <w:r w:rsidRPr="005B4BDF">
        <w:t xml:space="preserve">The organisation will implement a business continuity management system (BCMS) that will be aligned to the international standard of best practice (ISO 22301:2012 – Societal security – Business continuity management systems - Requirements). </w:t>
      </w:r>
    </w:p>
    <w:p w14:paraId="1B69F1E9" w14:textId="0CB4DA13" w:rsidR="00130DEE" w:rsidRDefault="005B4BDF" w:rsidP="00130DEE">
      <w:r w:rsidRPr="005B4BDF">
        <w:t xml:space="preserve">Business Impact Analysis will be undertaken in all areas of the organisation. Business continuity plans will be put into place to ensure the continuity of prioritised activities in the event of a significant or major incident.  </w:t>
      </w:r>
    </w:p>
    <w:p w14:paraId="47B3A3B4" w14:textId="1E429872" w:rsidR="005B4BDF" w:rsidRPr="005B4BDF" w:rsidRDefault="004E6B59" w:rsidP="005B4BDF">
      <w:r>
        <w:t>The</w:t>
      </w:r>
      <w:r w:rsidR="00825BB3">
        <w:t xml:space="preserve"> Practice Manager</w:t>
      </w:r>
      <w:r>
        <w:t xml:space="preserve"> </w:t>
      </w:r>
      <w:r w:rsidR="005B4BDF" w:rsidRPr="005B4BDF">
        <w:t xml:space="preserve">has a responsibility to ensure that appropriate disaster recovery plans are in place for all priority applications, </w:t>
      </w:r>
      <w:proofErr w:type="gramStart"/>
      <w:r w:rsidR="005B4BDF" w:rsidRPr="005B4BDF">
        <w:t>systems</w:t>
      </w:r>
      <w:proofErr w:type="gramEnd"/>
      <w:r w:rsidR="005B4BDF" w:rsidRPr="005B4BDF">
        <w:t xml:space="preserve"> and networks and that these plans are reviewed and tested on a regular basis.  </w:t>
      </w:r>
    </w:p>
    <w:p w14:paraId="007FF410" w14:textId="2D373F69" w:rsidR="00E91F9F" w:rsidRDefault="00697D1D" w:rsidP="008F7BFF">
      <w:pPr>
        <w:pStyle w:val="Heading2"/>
      </w:pPr>
      <w:bookmarkStart w:id="38" w:name="_Toc132125261"/>
      <w:r>
        <w:t>R</w:t>
      </w:r>
      <w:r w:rsidR="00E91F9F" w:rsidRPr="005B4BDF">
        <w:t>equirements for New Processes, Services, Information Systems and Assets</w:t>
      </w:r>
      <w:bookmarkEnd w:id="38"/>
    </w:p>
    <w:p w14:paraId="14073B84" w14:textId="208C8B03" w:rsidR="00E91F9F" w:rsidRPr="005B4BDF" w:rsidRDefault="00E91F9F" w:rsidP="00E91F9F">
      <w:r w:rsidRPr="005B4BDF">
        <w:t xml:space="preserve">The </w:t>
      </w:r>
      <w:r w:rsidR="00D35E4C">
        <w:t>information governance</w:t>
      </w:r>
      <w:r w:rsidRPr="005B4BDF">
        <w:t xml:space="preserve"> requirements for </w:t>
      </w:r>
      <w:r w:rsidR="00C16F4A">
        <w:t>n</w:t>
      </w:r>
      <w:r w:rsidRPr="005B4BDF">
        <w:t xml:space="preserve">ew </w:t>
      </w:r>
      <w:r w:rsidR="00C16F4A">
        <w:t>p</w:t>
      </w:r>
      <w:r w:rsidRPr="005B4BDF">
        <w:t xml:space="preserve">rocesses, </w:t>
      </w:r>
      <w:r w:rsidR="00C16F4A">
        <w:t>s</w:t>
      </w:r>
      <w:r w:rsidRPr="005B4BDF">
        <w:t xml:space="preserve">ervices, </w:t>
      </w:r>
      <w:r w:rsidR="00C16F4A">
        <w:t>i</w:t>
      </w:r>
      <w:r w:rsidRPr="005B4BDF">
        <w:t xml:space="preserve">nformation </w:t>
      </w:r>
      <w:r w:rsidR="00C16F4A">
        <w:t>s</w:t>
      </w:r>
      <w:r w:rsidRPr="005B4BDF">
        <w:t xml:space="preserve">ystems and </w:t>
      </w:r>
      <w:r w:rsidR="00C16F4A">
        <w:t>a</w:t>
      </w:r>
      <w:r w:rsidRPr="005B4BDF">
        <w:t>ssets must be complied with when</w:t>
      </w:r>
      <w:r w:rsidR="00C16F4A">
        <w:t xml:space="preserve"> a </w:t>
      </w:r>
      <w:r w:rsidRPr="005B4BDF">
        <w:t>new process is to be established that involves processing of personal data (data relating to individuals)</w:t>
      </w:r>
      <w:r w:rsidR="00997B21">
        <w:t xml:space="preserve"> or c</w:t>
      </w:r>
      <w:r w:rsidRPr="005B4BDF">
        <w:t>hanges are to be made to an existing process that involves the processing of personal data</w:t>
      </w:r>
      <w:r w:rsidR="00997B21">
        <w:t>, this includes</w:t>
      </w:r>
      <w:r>
        <w:t>:</w:t>
      </w:r>
    </w:p>
    <w:p w14:paraId="7482FFDB" w14:textId="77777777" w:rsidR="00E91F9F" w:rsidRPr="005B4BDF" w:rsidRDefault="00E91F9F" w:rsidP="00E91F9F">
      <w:pPr>
        <w:pStyle w:val="ListParagraph"/>
        <w:numPr>
          <w:ilvl w:val="0"/>
          <w:numId w:val="22"/>
        </w:numPr>
      </w:pPr>
      <w:r w:rsidRPr="005B4BDF">
        <w:t xml:space="preserve">Procuring a new information system which processes personal data, or the licensing of a third-party system that hosts and or processes personal data.  </w:t>
      </w:r>
    </w:p>
    <w:p w14:paraId="00EF2A5B" w14:textId="22D3E540" w:rsidR="006A79E6" w:rsidRDefault="00E91F9F" w:rsidP="000B710F">
      <w:pPr>
        <w:pStyle w:val="ListParagraph"/>
        <w:numPr>
          <w:ilvl w:val="0"/>
          <w:numId w:val="22"/>
        </w:numPr>
      </w:pPr>
      <w:r w:rsidRPr="005B4BDF">
        <w:t xml:space="preserve">Introducing any new technology that uses or processes personal data in any way </w:t>
      </w:r>
    </w:p>
    <w:p w14:paraId="25B5CC3C" w14:textId="07CDE5A2" w:rsidR="006A79E6" w:rsidRDefault="005B4BDF" w:rsidP="000B710F">
      <w:pPr>
        <w:pStyle w:val="Heading1"/>
      </w:pPr>
      <w:bookmarkStart w:id="39" w:name="_Toc132125262"/>
      <w:r w:rsidRPr="005B4BDF">
        <w:t>Training &amp; Awareness</w:t>
      </w:r>
      <w:bookmarkEnd w:id="39"/>
      <w:r w:rsidRPr="005B4BDF">
        <w:t xml:space="preserve"> </w:t>
      </w:r>
    </w:p>
    <w:p w14:paraId="545B16D7" w14:textId="4B577594" w:rsidR="005A00EC" w:rsidRDefault="005A00EC" w:rsidP="005A00EC">
      <w:r>
        <w:t>Information governance is everyone’s responsibility. Training is mandatory for all staff providing NHS services and must be completed at commencement of employment and at least every two years subsequently.</w:t>
      </w:r>
    </w:p>
    <w:p w14:paraId="18828F0B" w14:textId="19DC25E1" w:rsidR="00BA6EBC" w:rsidRDefault="005A00EC" w:rsidP="00BA6EBC">
      <w:r>
        <w:t xml:space="preserve">Staff who need support in understanding the legal, </w:t>
      </w:r>
      <w:proofErr w:type="gramStart"/>
      <w:r>
        <w:t>professional</w:t>
      </w:r>
      <w:proofErr w:type="gramEnd"/>
      <w:r>
        <w:t xml:space="preserve"> and ethical obligations that apply to them should </w:t>
      </w:r>
      <w:r w:rsidRPr="00825BB3">
        <w:t xml:space="preserve">contact the </w:t>
      </w:r>
      <w:r w:rsidR="003A3192" w:rsidRPr="00825BB3">
        <w:t>IG L</w:t>
      </w:r>
      <w:r w:rsidR="00825BB3" w:rsidRPr="00825BB3">
        <w:t>ead</w:t>
      </w:r>
      <w:r w:rsidR="003A3192" w:rsidRPr="00825BB3">
        <w:t xml:space="preserve"> </w:t>
      </w:r>
      <w:r w:rsidRPr="00825BB3">
        <w:t>as appropriate.</w:t>
      </w:r>
    </w:p>
    <w:p w14:paraId="66FDCA54" w14:textId="77777777" w:rsidR="00BA6EBC" w:rsidRDefault="00BA6EBC" w:rsidP="00BA6EBC">
      <w:pPr>
        <w:pStyle w:val="Heading1"/>
      </w:pPr>
      <w:bookmarkStart w:id="40" w:name="_Toc132125263"/>
      <w:r w:rsidRPr="005B4BDF">
        <w:t>Monitoring System Access and Use</w:t>
      </w:r>
      <w:bookmarkEnd w:id="40"/>
      <w:r w:rsidRPr="005B4BDF">
        <w:t xml:space="preserve">  </w:t>
      </w:r>
    </w:p>
    <w:p w14:paraId="3147F486" w14:textId="1CF7434C" w:rsidR="00BA6EBC" w:rsidRDefault="00BA6EBC" w:rsidP="00BA6EBC">
      <w:r w:rsidRPr="00CE570D">
        <w:t xml:space="preserve">NHS Wales and </w:t>
      </w:r>
      <w:r w:rsidR="00825BB3">
        <w:t>Roath House Surgery</w:t>
      </w:r>
      <w:r w:rsidRPr="00CE570D">
        <w:t xml:space="preserve"> trusts their workforce; however, they reserve the right to monitor work processes to ensure the effectiveness of the service. This will mean that any personal activities that staff practice in work may come under scrutiny. NHS Wales and the Organisation respect the privacy of their staff and do not want to interfere in their personal lives however, monitoring of work processes is a legitimate business interest. </w:t>
      </w:r>
    </w:p>
    <w:p w14:paraId="307C83C2" w14:textId="510614CB" w:rsidR="00BA6EBC" w:rsidRDefault="00BA6EBC" w:rsidP="00BA6EBC">
      <w:r w:rsidRPr="00CE570D">
        <w:t>Staff should be reassured that NHS Wales and</w:t>
      </w:r>
      <w:r w:rsidR="00825BB3">
        <w:t xml:space="preserve"> Roath House Surgery</w:t>
      </w:r>
      <w:r w:rsidR="00DF4858" w:rsidRPr="00CE570D">
        <w:t xml:space="preserve"> </w:t>
      </w:r>
      <w:r w:rsidRPr="00CE570D">
        <w:t xml:space="preserve">take a considered approach to monitoring; however, they reserve the right to adopt different monitoring patterns as required. Monitoring is normally conducted where it is suspected that there is a breach of either policy or legislation. Furthermore, on deciding whether such analysis is appropriate in any given circumstances, full consideration is given to the rights of the employee. </w:t>
      </w:r>
    </w:p>
    <w:p w14:paraId="33D78377" w14:textId="77777777" w:rsidR="00BA6EBC" w:rsidRDefault="00BA6EBC" w:rsidP="00BA6EBC">
      <w:r w:rsidRPr="00CE570D">
        <w:lastRenderedPageBreak/>
        <w:t xml:space="preserve">Managers are expected to speak to staff of their concerns, should any minor issues arise. If breaches are detected an investigation may take place. Where this or another policy is found to have been breached, disciplinary procedures will be followed. </w:t>
      </w:r>
    </w:p>
    <w:p w14:paraId="6DDB4BD6" w14:textId="77777777" w:rsidR="00BA6EBC" w:rsidRDefault="00BA6EBC" w:rsidP="00BA6EBC">
      <w:r w:rsidRPr="00CE570D">
        <w:t xml:space="preserve">Concerns about possible fraud and or corruption should be reported to the appropriate Counter Fraud Team. </w:t>
      </w:r>
    </w:p>
    <w:p w14:paraId="6F8E2AD8" w14:textId="0CD9E0CE" w:rsidR="00687AD8" w:rsidRPr="005D2920" w:rsidRDefault="00BA6EBC" w:rsidP="005D2920">
      <w:proofErr w:type="gramStart"/>
      <w:r w:rsidRPr="00CE570D">
        <w:t>In order for</w:t>
      </w:r>
      <w:proofErr w:type="gramEnd"/>
      <w:r w:rsidR="00825BB3">
        <w:t xml:space="preserve"> Roath House Surgery</w:t>
      </w:r>
      <w:r w:rsidR="00DF4858" w:rsidRPr="00CE570D">
        <w:t xml:space="preserve"> </w:t>
      </w:r>
      <w:r w:rsidRPr="00CE570D">
        <w:t xml:space="preserve">to achieve good information governance practice, staff must be encouraged to recognise the importance of good governance and report any breaches to enable lessons learned. They must be provided with the necessary tools, support, </w:t>
      </w:r>
      <w:proofErr w:type="gramStart"/>
      <w:r w:rsidRPr="00CE570D">
        <w:t>knowledge</w:t>
      </w:r>
      <w:proofErr w:type="gramEnd"/>
      <w:r w:rsidRPr="00CE570D">
        <w:t xml:space="preserve"> and training to help them deliver their services in compliance with legislation. Ultimately a skilled workforce will have the confidence to challenge bad information governance practice and understand how to use information legally in the right place and at the right time. This should minimise the risk of incidents occurring or re-occurring.</w:t>
      </w:r>
    </w:p>
    <w:p w14:paraId="5573ED9E" w14:textId="3AC42D4D" w:rsidR="00037488" w:rsidRDefault="00037488" w:rsidP="00177463">
      <w:pPr>
        <w:pStyle w:val="Heading1"/>
      </w:pPr>
      <w:bookmarkStart w:id="41" w:name="_Toc132125264"/>
      <w:bookmarkStart w:id="42" w:name="_Hlk130542455"/>
      <w:r w:rsidRPr="00177463">
        <w:t>Review</w:t>
      </w:r>
      <w:bookmarkEnd w:id="41"/>
    </w:p>
    <w:bookmarkEnd w:id="42"/>
    <w:p w14:paraId="5B329A93" w14:textId="6CC6F4D3" w:rsidR="00477911" w:rsidRDefault="00477911" w:rsidP="00477911">
      <w:r>
        <w:t xml:space="preserve">This policy will be reviewed </w:t>
      </w:r>
      <w:r w:rsidR="00825BB3">
        <w:t xml:space="preserve">annually </w:t>
      </w:r>
      <w:r>
        <w:t xml:space="preserve">or more frequently where the contents are affected by major internal or external changes such as: </w:t>
      </w:r>
    </w:p>
    <w:p w14:paraId="3F60E945" w14:textId="466757DF" w:rsidR="00477911" w:rsidRDefault="00477911" w:rsidP="00477911">
      <w:pPr>
        <w:pStyle w:val="ListParagraph"/>
        <w:numPr>
          <w:ilvl w:val="0"/>
          <w:numId w:val="8"/>
        </w:numPr>
      </w:pPr>
      <w:r>
        <w:t>Changes in legislation;</w:t>
      </w:r>
    </w:p>
    <w:p w14:paraId="03E1DD2D" w14:textId="4D74FA78" w:rsidR="00477911" w:rsidRDefault="00477911" w:rsidP="00477911">
      <w:pPr>
        <w:pStyle w:val="ListParagraph"/>
        <w:numPr>
          <w:ilvl w:val="0"/>
          <w:numId w:val="8"/>
        </w:numPr>
      </w:pPr>
      <w:r>
        <w:t>Practice change or change in system/technology; or</w:t>
      </w:r>
    </w:p>
    <w:p w14:paraId="58DE5672" w14:textId="29B20997" w:rsidR="00A8085A" w:rsidRDefault="00477911" w:rsidP="00477911">
      <w:pPr>
        <w:pStyle w:val="ListParagraph"/>
        <w:numPr>
          <w:ilvl w:val="0"/>
          <w:numId w:val="8"/>
        </w:numPr>
      </w:pPr>
      <w:r>
        <w:t>Changing methodology.</w:t>
      </w:r>
      <w:r>
        <w:cr/>
      </w:r>
    </w:p>
    <w:p w14:paraId="3E346F9A" w14:textId="7CAA4D4B" w:rsidR="002205C0" w:rsidRPr="0051071D" w:rsidRDefault="002205C0"/>
    <w:p w14:paraId="2C643B18" w14:textId="77777777" w:rsidR="002205C0" w:rsidRDefault="002205C0">
      <w:pPr>
        <w:rPr>
          <w:b/>
          <w:color w:val="17253F"/>
          <w:sz w:val="28"/>
          <w:szCs w:val="28"/>
        </w:rPr>
      </w:pPr>
    </w:p>
    <w:p w14:paraId="1668F2FA" w14:textId="36949D2F" w:rsidR="00037488" w:rsidRPr="00044886" w:rsidRDefault="00037488">
      <w:pPr>
        <w:rPr>
          <w:b/>
          <w:color w:val="17253F"/>
          <w:sz w:val="28"/>
          <w:szCs w:val="28"/>
        </w:rPr>
      </w:pPr>
    </w:p>
    <w:sectPr w:rsidR="00037488" w:rsidRPr="00044886" w:rsidSect="000F35C9">
      <w:footerReference w:type="default" r:id="rId14"/>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64108E" w14:textId="77777777" w:rsidR="00AF7780" w:rsidRDefault="00AF7780" w:rsidP="00FC5C88">
      <w:pPr>
        <w:spacing w:after="0" w:line="240" w:lineRule="auto"/>
      </w:pPr>
      <w:r>
        <w:separator/>
      </w:r>
    </w:p>
  </w:endnote>
  <w:endnote w:type="continuationSeparator" w:id="0">
    <w:p w14:paraId="18C34691" w14:textId="77777777" w:rsidR="00AF7780" w:rsidRDefault="00AF7780" w:rsidP="00FC5C88">
      <w:pPr>
        <w:spacing w:after="0" w:line="240" w:lineRule="auto"/>
      </w:pPr>
      <w:r>
        <w:continuationSeparator/>
      </w:r>
    </w:p>
  </w:endnote>
  <w:endnote w:type="continuationNotice" w:id="1">
    <w:p w14:paraId="69BA6C66" w14:textId="77777777" w:rsidR="00AF7780" w:rsidRDefault="00AF77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51B8F" w14:textId="6893C9D5" w:rsidR="00FC5C88" w:rsidRDefault="00FC5C88"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sidRPr="00464AC4">
      <w:rPr>
        <w:rFonts w:asciiTheme="majorHAnsi" w:eastAsiaTheme="majorEastAsia" w:hAnsiTheme="majorHAnsi" w:cstheme="majorBidi"/>
        <w:color w:val="21305E"/>
        <w:sz w:val="26"/>
        <w:szCs w:val="26"/>
      </w:rPr>
      <w:fldChar w:fldCharType="begin"/>
    </w:r>
    <w:r w:rsidRPr="00464AC4">
      <w:rPr>
        <w:rFonts w:asciiTheme="majorHAnsi" w:eastAsiaTheme="majorEastAsia" w:hAnsiTheme="majorHAnsi" w:cstheme="majorBidi"/>
        <w:color w:val="21305E"/>
        <w:sz w:val="26"/>
        <w:szCs w:val="26"/>
      </w:rPr>
      <w:instrText xml:space="preserve"> PAGE   \* MERGEFORMAT </w:instrText>
    </w:r>
    <w:r w:rsidRPr="00464AC4">
      <w:rPr>
        <w:rFonts w:asciiTheme="majorHAnsi" w:eastAsiaTheme="majorEastAsia" w:hAnsiTheme="majorHAnsi" w:cstheme="majorBidi"/>
        <w:color w:val="21305E"/>
        <w:sz w:val="26"/>
        <w:szCs w:val="26"/>
      </w:rPr>
      <w:fldChar w:fldCharType="separate"/>
    </w:r>
    <w:r w:rsidRPr="00464AC4">
      <w:rPr>
        <w:rFonts w:asciiTheme="majorHAnsi" w:eastAsiaTheme="majorEastAsia" w:hAnsiTheme="majorHAnsi" w:cstheme="majorBidi"/>
        <w:noProof/>
        <w:color w:val="21305E"/>
        <w:sz w:val="26"/>
        <w:szCs w:val="26"/>
      </w:rPr>
      <w:t>2</w:t>
    </w:r>
    <w:r w:rsidRPr="00464AC4">
      <w:rPr>
        <w:rFonts w:asciiTheme="majorHAnsi" w:eastAsiaTheme="majorEastAsia" w:hAnsiTheme="majorHAnsi" w:cstheme="majorBidi"/>
        <w:noProof/>
        <w:color w:val="21305E"/>
        <w:sz w:val="26"/>
        <w:szCs w:val="26"/>
      </w:rPr>
      <w:fldChar w:fldCharType="end"/>
    </w:r>
    <w:r>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1FEF1C8F" w14:textId="6C0CC6CF" w:rsidR="00FC5C88" w:rsidRDefault="001E07EF">
    <w:pPr>
      <w:pStyle w:val="Footer"/>
    </w:pPr>
    <w:r>
      <w:t xml:space="preserve">          Version </w:t>
    </w:r>
    <w:r w:rsidR="00825BB3">
      <w:t>2.0</w:t>
    </w:r>
    <w:r>
      <w:t xml:space="preserve">    Last Reviewed: </w:t>
    </w:r>
    <w:r w:rsidR="00825BB3">
      <w:t>06/02/2024</w:t>
    </w:r>
    <w:r w:rsidR="00FE0C06">
      <w:t xml:space="preserve">    </w: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907EFF" w14:textId="77777777" w:rsidR="00AF7780" w:rsidRDefault="00AF7780" w:rsidP="00FC5C88">
      <w:pPr>
        <w:spacing w:after="0" w:line="240" w:lineRule="auto"/>
      </w:pPr>
      <w:r>
        <w:separator/>
      </w:r>
    </w:p>
  </w:footnote>
  <w:footnote w:type="continuationSeparator" w:id="0">
    <w:p w14:paraId="397C63E4" w14:textId="77777777" w:rsidR="00AF7780" w:rsidRDefault="00AF7780" w:rsidP="00FC5C88">
      <w:pPr>
        <w:spacing w:after="0" w:line="240" w:lineRule="auto"/>
      </w:pPr>
      <w:r>
        <w:continuationSeparator/>
      </w:r>
    </w:p>
  </w:footnote>
  <w:footnote w:type="continuationNotice" w:id="1">
    <w:p w14:paraId="49D5E954" w14:textId="77777777" w:rsidR="00AF7780" w:rsidRDefault="00AF778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38EF"/>
    <w:multiLevelType w:val="hybridMultilevel"/>
    <w:tmpl w:val="AD1A3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F42232"/>
    <w:multiLevelType w:val="hybridMultilevel"/>
    <w:tmpl w:val="A858E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62008A"/>
    <w:multiLevelType w:val="hybridMultilevel"/>
    <w:tmpl w:val="CBE004FC"/>
    <w:lvl w:ilvl="0" w:tplc="FFFFFFFF">
      <w:start w:val="1"/>
      <w:numFmt w:val="bullet"/>
      <w:lvlText w:val="o"/>
      <w:lvlJc w:val="left"/>
      <w:pPr>
        <w:ind w:left="720" w:hanging="360"/>
      </w:pPr>
      <w:rPr>
        <w:rFonts w:ascii="Courier New" w:hAnsi="Courier New" w:hint="default"/>
      </w:rPr>
    </w:lvl>
    <w:lvl w:ilvl="1" w:tplc="FFFFFFFF">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3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7AC4E8B"/>
    <w:multiLevelType w:val="hybridMultilevel"/>
    <w:tmpl w:val="CDC236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033F30"/>
    <w:multiLevelType w:val="hybridMultilevel"/>
    <w:tmpl w:val="B232C5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2C56B4"/>
    <w:multiLevelType w:val="hybridMultilevel"/>
    <w:tmpl w:val="0E9A8E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CD6848"/>
    <w:multiLevelType w:val="hybridMultilevel"/>
    <w:tmpl w:val="D924DDEC"/>
    <w:lvl w:ilvl="0" w:tplc="04090003">
      <w:start w:val="1"/>
      <w:numFmt w:val="bullet"/>
      <w:lvlText w:val="o"/>
      <w:lvlJc w:val="left"/>
      <w:pPr>
        <w:tabs>
          <w:tab w:val="num" w:pos="360"/>
        </w:tabs>
        <w:ind w:left="360" w:hanging="360"/>
      </w:pPr>
      <w:rPr>
        <w:rFonts w:ascii="Courier New" w:hAnsi="Courier New" w:hint="default"/>
      </w:rPr>
    </w:lvl>
    <w:lvl w:ilvl="1" w:tplc="04090003">
      <w:start w:val="1"/>
      <w:numFmt w:val="bullet"/>
      <w:lvlText w:val="o"/>
      <w:lvlJc w:val="left"/>
      <w:pPr>
        <w:tabs>
          <w:tab w:val="num" w:pos="1080"/>
        </w:tabs>
        <w:ind w:left="1080" w:hanging="360"/>
      </w:pPr>
      <w:rPr>
        <w:rFonts w:ascii="Courier New" w:hAnsi="Courier New" w:hint="default"/>
      </w:rPr>
    </w:lvl>
    <w:lvl w:ilvl="2" w:tplc="53205A48">
      <w:start w:val="5"/>
      <w:numFmt w:val="bullet"/>
      <w:lvlText w:val="•"/>
      <w:lvlJc w:val="left"/>
      <w:pPr>
        <w:ind w:left="1800" w:hanging="360"/>
      </w:pPr>
      <w:rPr>
        <w:rFonts w:ascii="Calibri" w:eastAsiaTheme="minorHAnsi" w:hAnsi="Calibri" w:cs="Calibri"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32983294"/>
    <w:multiLevelType w:val="hybridMultilevel"/>
    <w:tmpl w:val="17321B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FF970BA"/>
    <w:multiLevelType w:val="hybridMultilevel"/>
    <w:tmpl w:val="DAE8B3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0B05D81"/>
    <w:multiLevelType w:val="hybridMultilevel"/>
    <w:tmpl w:val="81B0C42A"/>
    <w:lvl w:ilvl="0" w:tplc="FD22BEB0">
      <w:start w:val="1"/>
      <w:numFmt w:val="decimal"/>
      <w:lvlText w:val="6.%1."/>
      <w:lvlJc w:val="left"/>
      <w:pPr>
        <w:ind w:left="360" w:hanging="360"/>
      </w:pPr>
      <w:rPr>
        <w:rFonts w:hint="default"/>
        <w:b/>
        <w:bCs/>
        <w:color w:val="21305E"/>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468D44F8"/>
    <w:multiLevelType w:val="hybridMultilevel"/>
    <w:tmpl w:val="201E7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D47DA7"/>
    <w:multiLevelType w:val="hybridMultilevel"/>
    <w:tmpl w:val="60F62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954EBD"/>
    <w:multiLevelType w:val="hybridMultilevel"/>
    <w:tmpl w:val="EE720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EF6E42"/>
    <w:multiLevelType w:val="multilevel"/>
    <w:tmpl w:val="A4F039AA"/>
    <w:lvl w:ilvl="0">
      <w:start w:val="1"/>
      <w:numFmt w:val="decimal"/>
      <w:lvlText w:val="%1."/>
      <w:lvlJc w:val="left"/>
      <w:pPr>
        <w:ind w:left="360" w:hanging="360"/>
      </w:pPr>
      <w:rPr>
        <w:b/>
        <w:bCs/>
        <w:color w:val="2E74B5" w:themeColor="accent5" w:themeShade="BF"/>
        <w:sz w:val="28"/>
        <w:szCs w:val="28"/>
      </w:rPr>
    </w:lvl>
    <w:lvl w:ilvl="1">
      <w:start w:val="1"/>
      <w:numFmt w:val="decimal"/>
      <w:lvlText w:val="5.%2."/>
      <w:lvlJc w:val="left"/>
      <w:pPr>
        <w:ind w:left="786" w:hanging="360"/>
      </w:pPr>
      <w:rPr>
        <w:rFonts w:hint="default"/>
        <w:b/>
        <w:bCs/>
        <w:color w:val="21305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CDB336A"/>
    <w:multiLevelType w:val="hybridMultilevel"/>
    <w:tmpl w:val="3A7E83AA"/>
    <w:lvl w:ilvl="0" w:tplc="04090003">
      <w:start w:val="1"/>
      <w:numFmt w:val="bullet"/>
      <w:lvlText w:val="o"/>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79C50EA"/>
    <w:multiLevelType w:val="hybridMultilevel"/>
    <w:tmpl w:val="1CECEA88"/>
    <w:lvl w:ilvl="0" w:tplc="FFFFFFFF">
      <w:start w:val="1"/>
      <w:numFmt w:val="bullet"/>
      <w:lvlText w:val="o"/>
      <w:lvlJc w:val="left"/>
      <w:pPr>
        <w:ind w:left="720" w:hanging="360"/>
      </w:pPr>
      <w:rPr>
        <w:rFonts w:ascii="Courier New" w:hAnsi="Courier New" w:hint="default"/>
      </w:rPr>
    </w:lvl>
    <w:lvl w:ilvl="1" w:tplc="FFFFFFFF">
      <w:start w:val="1"/>
      <w:numFmt w:val="bullet"/>
      <w:lvlText w:val="o"/>
      <w:lvlJc w:val="left"/>
      <w:pPr>
        <w:ind w:left="1440" w:hanging="360"/>
      </w:pPr>
      <w:rPr>
        <w:rFonts w:ascii="Courier New" w:hAnsi="Courier New" w:cs="Courier New" w:hint="default"/>
      </w:rPr>
    </w:lvl>
    <w:lvl w:ilvl="2" w:tplc="04090003">
      <w:start w:val="1"/>
      <w:numFmt w:val="bullet"/>
      <w:lvlText w:val="o"/>
      <w:lvlJc w:val="left"/>
      <w:pPr>
        <w:ind w:left="360" w:hanging="360"/>
      </w:pPr>
      <w:rPr>
        <w:rFonts w:ascii="Courier New" w:hAnsi="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64055204"/>
    <w:multiLevelType w:val="hybridMultilevel"/>
    <w:tmpl w:val="5DBEA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79508B7"/>
    <w:multiLevelType w:val="hybridMultilevel"/>
    <w:tmpl w:val="F94C81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95666B4"/>
    <w:multiLevelType w:val="hybridMultilevel"/>
    <w:tmpl w:val="1ABAADA8"/>
    <w:lvl w:ilvl="0" w:tplc="4880BE6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4855C20"/>
    <w:multiLevelType w:val="hybridMultilevel"/>
    <w:tmpl w:val="D8C0D6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5A04988"/>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1" w15:restartNumberingAfterBreak="0">
    <w:nsid w:val="75F86E5B"/>
    <w:multiLevelType w:val="hybridMultilevel"/>
    <w:tmpl w:val="BF3A8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AB2AA9"/>
    <w:multiLevelType w:val="hybridMultilevel"/>
    <w:tmpl w:val="C05E90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80858724">
    <w:abstractNumId w:val="20"/>
  </w:num>
  <w:num w:numId="2" w16cid:durableId="226304370">
    <w:abstractNumId w:val="11"/>
  </w:num>
  <w:num w:numId="3" w16cid:durableId="1185048524">
    <w:abstractNumId w:val="0"/>
  </w:num>
  <w:num w:numId="4" w16cid:durableId="1499270041">
    <w:abstractNumId w:val="13"/>
  </w:num>
  <w:num w:numId="5" w16cid:durableId="662244759">
    <w:abstractNumId w:val="10"/>
  </w:num>
  <w:num w:numId="6" w16cid:durableId="2014525591">
    <w:abstractNumId w:val="9"/>
  </w:num>
  <w:num w:numId="7" w16cid:durableId="991325922">
    <w:abstractNumId w:val="5"/>
  </w:num>
  <w:num w:numId="8" w16cid:durableId="1308701679">
    <w:abstractNumId w:val="18"/>
  </w:num>
  <w:num w:numId="9" w16cid:durableId="1600873160">
    <w:abstractNumId w:val="8"/>
  </w:num>
  <w:num w:numId="10" w16cid:durableId="1526864241">
    <w:abstractNumId w:val="6"/>
  </w:num>
  <w:num w:numId="11" w16cid:durableId="29234909">
    <w:abstractNumId w:val="14"/>
  </w:num>
  <w:num w:numId="12" w16cid:durableId="1457867757">
    <w:abstractNumId w:val="15"/>
  </w:num>
  <w:num w:numId="13" w16cid:durableId="1944804005">
    <w:abstractNumId w:val="20"/>
  </w:num>
  <w:num w:numId="14" w16cid:durableId="2053142061">
    <w:abstractNumId w:val="20"/>
  </w:num>
  <w:num w:numId="15" w16cid:durableId="219512636">
    <w:abstractNumId w:val="20"/>
  </w:num>
  <w:num w:numId="16" w16cid:durableId="558827662">
    <w:abstractNumId w:val="20"/>
  </w:num>
  <w:num w:numId="17" w16cid:durableId="199707962">
    <w:abstractNumId w:val="20"/>
  </w:num>
  <w:num w:numId="18" w16cid:durableId="1297031852">
    <w:abstractNumId w:val="20"/>
  </w:num>
  <w:num w:numId="19" w16cid:durableId="1504321104">
    <w:abstractNumId w:val="20"/>
  </w:num>
  <w:num w:numId="20" w16cid:durableId="1081215510">
    <w:abstractNumId w:val="20"/>
  </w:num>
  <w:num w:numId="21" w16cid:durableId="1104378868">
    <w:abstractNumId w:val="20"/>
  </w:num>
  <w:num w:numId="22" w16cid:durableId="1457286337">
    <w:abstractNumId w:val="21"/>
  </w:num>
  <w:num w:numId="23" w16cid:durableId="1582985142">
    <w:abstractNumId w:val="20"/>
  </w:num>
  <w:num w:numId="24" w16cid:durableId="1755783302">
    <w:abstractNumId w:val="20"/>
  </w:num>
  <w:num w:numId="25" w16cid:durableId="978148758">
    <w:abstractNumId w:val="20"/>
  </w:num>
  <w:num w:numId="26" w16cid:durableId="1815677440">
    <w:abstractNumId w:val="20"/>
  </w:num>
  <w:num w:numId="27" w16cid:durableId="442841199">
    <w:abstractNumId w:val="19"/>
  </w:num>
  <w:num w:numId="28" w16cid:durableId="901257181">
    <w:abstractNumId w:val="2"/>
  </w:num>
  <w:num w:numId="29" w16cid:durableId="600797503">
    <w:abstractNumId w:val="17"/>
  </w:num>
  <w:num w:numId="30" w16cid:durableId="1319772749">
    <w:abstractNumId w:val="7"/>
  </w:num>
  <w:num w:numId="31" w16cid:durableId="724717724">
    <w:abstractNumId w:val="16"/>
  </w:num>
  <w:num w:numId="32" w16cid:durableId="895049335">
    <w:abstractNumId w:val="1"/>
  </w:num>
  <w:num w:numId="33" w16cid:durableId="1209344715">
    <w:abstractNumId w:val="4"/>
  </w:num>
  <w:num w:numId="34" w16cid:durableId="61485572">
    <w:abstractNumId w:val="12"/>
  </w:num>
  <w:num w:numId="35" w16cid:durableId="1890728052">
    <w:abstractNumId w:val="22"/>
  </w:num>
  <w:num w:numId="36" w16cid:durableId="12347033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07EF"/>
    <w:rsid w:val="000030EE"/>
    <w:rsid w:val="0002395C"/>
    <w:rsid w:val="00024B2D"/>
    <w:rsid w:val="00037488"/>
    <w:rsid w:val="00040532"/>
    <w:rsid w:val="00044886"/>
    <w:rsid w:val="00061625"/>
    <w:rsid w:val="00065607"/>
    <w:rsid w:val="00082E57"/>
    <w:rsid w:val="000A3409"/>
    <w:rsid w:val="000B0610"/>
    <w:rsid w:val="000B710F"/>
    <w:rsid w:val="000C2018"/>
    <w:rsid w:val="000D6361"/>
    <w:rsid w:val="000F35C9"/>
    <w:rsid w:val="000F7241"/>
    <w:rsid w:val="00102D5C"/>
    <w:rsid w:val="00127CAF"/>
    <w:rsid w:val="00130DEE"/>
    <w:rsid w:val="001760FC"/>
    <w:rsid w:val="00176E4C"/>
    <w:rsid w:val="00177463"/>
    <w:rsid w:val="00180BC6"/>
    <w:rsid w:val="001A16FC"/>
    <w:rsid w:val="001E07EF"/>
    <w:rsid w:val="001E3428"/>
    <w:rsid w:val="002205C0"/>
    <w:rsid w:val="00285F04"/>
    <w:rsid w:val="00297106"/>
    <w:rsid w:val="002A5955"/>
    <w:rsid w:val="002B447E"/>
    <w:rsid w:val="002B6A4A"/>
    <w:rsid w:val="002D5E5D"/>
    <w:rsid w:val="00330944"/>
    <w:rsid w:val="00371BB1"/>
    <w:rsid w:val="0037665A"/>
    <w:rsid w:val="00381884"/>
    <w:rsid w:val="00390B50"/>
    <w:rsid w:val="003A11ED"/>
    <w:rsid w:val="003A3192"/>
    <w:rsid w:val="003B5D48"/>
    <w:rsid w:val="003C2569"/>
    <w:rsid w:val="003D7DA5"/>
    <w:rsid w:val="00430260"/>
    <w:rsid w:val="00434C12"/>
    <w:rsid w:val="004352DA"/>
    <w:rsid w:val="00441486"/>
    <w:rsid w:val="00464AC4"/>
    <w:rsid w:val="00477911"/>
    <w:rsid w:val="004852E8"/>
    <w:rsid w:val="004A2845"/>
    <w:rsid w:val="004B24DD"/>
    <w:rsid w:val="004B3325"/>
    <w:rsid w:val="004B4746"/>
    <w:rsid w:val="004C3D35"/>
    <w:rsid w:val="004C7FF5"/>
    <w:rsid w:val="004E4C88"/>
    <w:rsid w:val="004E6B59"/>
    <w:rsid w:val="004F7CE5"/>
    <w:rsid w:val="0051071D"/>
    <w:rsid w:val="00512DE5"/>
    <w:rsid w:val="005404A8"/>
    <w:rsid w:val="0056022E"/>
    <w:rsid w:val="0056042B"/>
    <w:rsid w:val="00562176"/>
    <w:rsid w:val="0056624D"/>
    <w:rsid w:val="005A00EC"/>
    <w:rsid w:val="005B4BDF"/>
    <w:rsid w:val="005B51B5"/>
    <w:rsid w:val="005C5E4E"/>
    <w:rsid w:val="005D2920"/>
    <w:rsid w:val="00601428"/>
    <w:rsid w:val="006045C9"/>
    <w:rsid w:val="006136EC"/>
    <w:rsid w:val="00613850"/>
    <w:rsid w:val="00613E1C"/>
    <w:rsid w:val="0063741C"/>
    <w:rsid w:val="00640326"/>
    <w:rsid w:val="00643C76"/>
    <w:rsid w:val="00653AE4"/>
    <w:rsid w:val="00653C56"/>
    <w:rsid w:val="00654EAA"/>
    <w:rsid w:val="006720BF"/>
    <w:rsid w:val="00677D5D"/>
    <w:rsid w:val="006821CA"/>
    <w:rsid w:val="00687AD8"/>
    <w:rsid w:val="00697D1D"/>
    <w:rsid w:val="006A79E6"/>
    <w:rsid w:val="006E0809"/>
    <w:rsid w:val="006F33D0"/>
    <w:rsid w:val="006F7705"/>
    <w:rsid w:val="006F7ADE"/>
    <w:rsid w:val="007019B5"/>
    <w:rsid w:val="00720608"/>
    <w:rsid w:val="00725A24"/>
    <w:rsid w:val="0073228A"/>
    <w:rsid w:val="0073507F"/>
    <w:rsid w:val="0075517B"/>
    <w:rsid w:val="00760315"/>
    <w:rsid w:val="0076398E"/>
    <w:rsid w:val="00787F4D"/>
    <w:rsid w:val="007C1268"/>
    <w:rsid w:val="007C3727"/>
    <w:rsid w:val="007D5E2F"/>
    <w:rsid w:val="007D648A"/>
    <w:rsid w:val="007F561C"/>
    <w:rsid w:val="00807910"/>
    <w:rsid w:val="00816AEE"/>
    <w:rsid w:val="00825BB3"/>
    <w:rsid w:val="00834009"/>
    <w:rsid w:val="008D71C1"/>
    <w:rsid w:val="008E16FE"/>
    <w:rsid w:val="008E7F67"/>
    <w:rsid w:val="008F4F73"/>
    <w:rsid w:val="008F7BFF"/>
    <w:rsid w:val="00900801"/>
    <w:rsid w:val="00902A59"/>
    <w:rsid w:val="00931E8E"/>
    <w:rsid w:val="009447A9"/>
    <w:rsid w:val="00951BF0"/>
    <w:rsid w:val="00952969"/>
    <w:rsid w:val="0096561C"/>
    <w:rsid w:val="00977EC4"/>
    <w:rsid w:val="009821C2"/>
    <w:rsid w:val="00986442"/>
    <w:rsid w:val="00995FE6"/>
    <w:rsid w:val="00997B21"/>
    <w:rsid w:val="009A7A01"/>
    <w:rsid w:val="009B61D8"/>
    <w:rsid w:val="009B77CE"/>
    <w:rsid w:val="009C2AE5"/>
    <w:rsid w:val="009C5D79"/>
    <w:rsid w:val="009D1BD4"/>
    <w:rsid w:val="009D3D4A"/>
    <w:rsid w:val="009F7F63"/>
    <w:rsid w:val="00A060EB"/>
    <w:rsid w:val="00A118EC"/>
    <w:rsid w:val="00A12B2A"/>
    <w:rsid w:val="00A2070D"/>
    <w:rsid w:val="00A25DF0"/>
    <w:rsid w:val="00A32EBE"/>
    <w:rsid w:val="00A431FD"/>
    <w:rsid w:val="00A44EBE"/>
    <w:rsid w:val="00A7246C"/>
    <w:rsid w:val="00A764C0"/>
    <w:rsid w:val="00A8085A"/>
    <w:rsid w:val="00A84905"/>
    <w:rsid w:val="00A865E3"/>
    <w:rsid w:val="00AB5820"/>
    <w:rsid w:val="00AB7C75"/>
    <w:rsid w:val="00AE74E7"/>
    <w:rsid w:val="00AE7B4D"/>
    <w:rsid w:val="00AF7780"/>
    <w:rsid w:val="00B1329E"/>
    <w:rsid w:val="00B17685"/>
    <w:rsid w:val="00B22D0D"/>
    <w:rsid w:val="00B5577B"/>
    <w:rsid w:val="00B65212"/>
    <w:rsid w:val="00B6612B"/>
    <w:rsid w:val="00B73608"/>
    <w:rsid w:val="00B865F7"/>
    <w:rsid w:val="00BA6EBC"/>
    <w:rsid w:val="00BB3920"/>
    <w:rsid w:val="00BF3DDA"/>
    <w:rsid w:val="00BF5C6E"/>
    <w:rsid w:val="00C163EE"/>
    <w:rsid w:val="00C16F4A"/>
    <w:rsid w:val="00C3255B"/>
    <w:rsid w:val="00C42F58"/>
    <w:rsid w:val="00C44717"/>
    <w:rsid w:val="00C44753"/>
    <w:rsid w:val="00C56789"/>
    <w:rsid w:val="00C75AD3"/>
    <w:rsid w:val="00C92DDC"/>
    <w:rsid w:val="00C92E72"/>
    <w:rsid w:val="00CC6ECE"/>
    <w:rsid w:val="00CD3629"/>
    <w:rsid w:val="00CE570D"/>
    <w:rsid w:val="00CE78FB"/>
    <w:rsid w:val="00CF4B76"/>
    <w:rsid w:val="00D00B0B"/>
    <w:rsid w:val="00D034C6"/>
    <w:rsid w:val="00D03714"/>
    <w:rsid w:val="00D0673C"/>
    <w:rsid w:val="00D24F2C"/>
    <w:rsid w:val="00D30E25"/>
    <w:rsid w:val="00D3305D"/>
    <w:rsid w:val="00D35E4C"/>
    <w:rsid w:val="00D407BA"/>
    <w:rsid w:val="00D56FF5"/>
    <w:rsid w:val="00D647BA"/>
    <w:rsid w:val="00D6518D"/>
    <w:rsid w:val="00D677DC"/>
    <w:rsid w:val="00DA3AE2"/>
    <w:rsid w:val="00DB4B08"/>
    <w:rsid w:val="00DF4858"/>
    <w:rsid w:val="00E10376"/>
    <w:rsid w:val="00E114AE"/>
    <w:rsid w:val="00E21C74"/>
    <w:rsid w:val="00E40F12"/>
    <w:rsid w:val="00E45AF2"/>
    <w:rsid w:val="00E80C92"/>
    <w:rsid w:val="00E91F9F"/>
    <w:rsid w:val="00EA7CD0"/>
    <w:rsid w:val="00EB2B5D"/>
    <w:rsid w:val="00EB5597"/>
    <w:rsid w:val="00EC7D97"/>
    <w:rsid w:val="00EF5D00"/>
    <w:rsid w:val="00F25A3C"/>
    <w:rsid w:val="00F27FD7"/>
    <w:rsid w:val="00F365A3"/>
    <w:rsid w:val="00F37A88"/>
    <w:rsid w:val="00F57FCC"/>
    <w:rsid w:val="00F801CD"/>
    <w:rsid w:val="00F80255"/>
    <w:rsid w:val="00F81344"/>
    <w:rsid w:val="00F95AFB"/>
    <w:rsid w:val="00FA381D"/>
    <w:rsid w:val="00FC5C88"/>
    <w:rsid w:val="00FE0C06"/>
    <w:rsid w:val="00FE56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C6427EB"/>
  <w15:chartTrackingRefBased/>
  <w15:docId w15:val="{2B3E2DE5-A12C-4946-95CE-489B1D93CA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517B"/>
  </w:style>
  <w:style w:type="paragraph" w:styleId="Heading1">
    <w:name w:val="heading 1"/>
    <w:basedOn w:val="Normal"/>
    <w:next w:val="Normal"/>
    <w:link w:val="Heading1Char"/>
    <w:autoRedefine/>
    <w:qFormat/>
    <w:rsid w:val="00177463"/>
    <w:pPr>
      <w:keepNext/>
      <w:numPr>
        <w:numId w:val="1"/>
      </w:numPr>
      <w:spacing w:before="240" w:after="120" w:line="240" w:lineRule="auto"/>
      <w:outlineLvl w:val="0"/>
    </w:pPr>
    <w:rPr>
      <w:rFonts w:eastAsia="Times New Roman" w:cs="Arial"/>
      <w:b/>
      <w:color w:val="17253F"/>
      <w:kern w:val="32"/>
      <w:sz w:val="28"/>
      <w:szCs w:val="28"/>
    </w:rPr>
  </w:style>
  <w:style w:type="paragraph" w:styleId="Heading2">
    <w:name w:val="heading 2"/>
    <w:basedOn w:val="Heading1"/>
    <w:next w:val="Normal"/>
    <w:link w:val="Heading2Char"/>
    <w:qFormat/>
    <w:rsid w:val="001E07EF"/>
    <w:pPr>
      <w:numPr>
        <w:ilvl w:val="1"/>
      </w:numPr>
      <w:outlineLvl w:val="1"/>
    </w:pPr>
    <w:rPr>
      <w:b w:val="0"/>
      <w:color w:val="44546A" w:themeColor="text2"/>
      <w:kern w:val="28"/>
    </w:rPr>
  </w:style>
  <w:style w:type="paragraph" w:styleId="Heading3">
    <w:name w:val="heading 3"/>
    <w:basedOn w:val="Normal"/>
    <w:next w:val="Normal"/>
    <w:link w:val="Heading3Char"/>
    <w:uiPriority w:val="9"/>
    <w:unhideWhenUsed/>
    <w:qFormat/>
    <w:rsid w:val="0056624D"/>
    <w:pPr>
      <w:keepNext/>
      <w:keepLines/>
      <w:numPr>
        <w:ilvl w:val="2"/>
        <w:numId w:val="1"/>
      </w:numPr>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56624D"/>
    <w:pPr>
      <w:keepNext/>
      <w:keepLines/>
      <w:numPr>
        <w:ilvl w:val="3"/>
        <w:numId w:val="1"/>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56624D"/>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56624D"/>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aliases w:val="Appendices"/>
    <w:basedOn w:val="Heading1"/>
    <w:next w:val="Normal"/>
    <w:link w:val="Heading7Char"/>
    <w:qFormat/>
    <w:rsid w:val="001E07EF"/>
    <w:pPr>
      <w:numPr>
        <w:ilvl w:val="6"/>
      </w:numPr>
      <w:spacing w:after="60"/>
      <w:outlineLvl w:val="6"/>
    </w:pPr>
    <w:rPr>
      <w:rFonts w:ascii="Verdana" w:hAnsi="Verdana"/>
      <w:szCs w:val="24"/>
    </w:rPr>
  </w:style>
  <w:style w:type="paragraph" w:styleId="Heading8">
    <w:name w:val="heading 8"/>
    <w:basedOn w:val="Normal"/>
    <w:next w:val="Normal"/>
    <w:link w:val="Heading8Char"/>
    <w:uiPriority w:val="9"/>
    <w:semiHidden/>
    <w:unhideWhenUsed/>
    <w:qFormat/>
    <w:rsid w:val="0056624D"/>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56624D"/>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paragraph" w:styleId="BodyText">
    <w:name w:val="Body Text"/>
    <w:basedOn w:val="Normal"/>
    <w:link w:val="BodyTextChar"/>
    <w:uiPriority w:val="1"/>
    <w:qFormat/>
    <w:rsid w:val="001E07EF"/>
    <w:pPr>
      <w:widowControl w:val="0"/>
      <w:autoSpaceDE w:val="0"/>
      <w:autoSpaceDN w:val="0"/>
      <w:spacing w:after="0" w:line="240" w:lineRule="auto"/>
    </w:pPr>
    <w:rPr>
      <w:rFonts w:ascii="Calibri Light" w:eastAsia="Calibri Light" w:hAnsi="Calibri Light" w:cs="Calibri Light"/>
      <w:sz w:val="28"/>
      <w:szCs w:val="28"/>
      <w:lang w:val="en-US"/>
    </w:rPr>
  </w:style>
  <w:style w:type="character" w:customStyle="1" w:styleId="BodyTextChar">
    <w:name w:val="Body Text Char"/>
    <w:basedOn w:val="DefaultParagraphFont"/>
    <w:link w:val="BodyText"/>
    <w:uiPriority w:val="1"/>
    <w:rsid w:val="001E07EF"/>
    <w:rPr>
      <w:rFonts w:ascii="Calibri Light" w:eastAsia="Calibri Light" w:hAnsi="Calibri Light" w:cs="Calibri Light"/>
      <w:sz w:val="28"/>
      <w:szCs w:val="28"/>
      <w:lang w:val="en-US"/>
    </w:rPr>
  </w:style>
  <w:style w:type="paragraph" w:styleId="TOC1">
    <w:name w:val="toc 1"/>
    <w:basedOn w:val="Normal"/>
    <w:next w:val="Normal"/>
    <w:autoRedefine/>
    <w:uiPriority w:val="39"/>
    <w:rsid w:val="0056624D"/>
    <w:pPr>
      <w:tabs>
        <w:tab w:val="left" w:pos="400"/>
        <w:tab w:val="right" w:leader="dot" w:pos="9639"/>
      </w:tabs>
      <w:spacing w:after="0" w:line="360" w:lineRule="auto"/>
    </w:pPr>
    <w:rPr>
      <w:rFonts w:ascii="Arial" w:eastAsia="Times New Roman" w:hAnsi="Arial" w:cs="Arial"/>
      <w:color w:val="333333"/>
      <w:kern w:val="28"/>
      <w:szCs w:val="20"/>
    </w:rPr>
  </w:style>
  <w:style w:type="paragraph" w:styleId="TOC2">
    <w:name w:val="toc 2"/>
    <w:basedOn w:val="Normal"/>
    <w:next w:val="Normal"/>
    <w:autoRedefine/>
    <w:uiPriority w:val="39"/>
    <w:rsid w:val="001E07EF"/>
    <w:pPr>
      <w:tabs>
        <w:tab w:val="left" w:pos="880"/>
        <w:tab w:val="right" w:leader="dot" w:pos="9639"/>
      </w:tabs>
      <w:spacing w:after="0" w:line="360" w:lineRule="auto"/>
      <w:ind w:left="198"/>
    </w:pPr>
    <w:rPr>
      <w:rFonts w:ascii="Arial" w:eastAsia="Times New Roman" w:hAnsi="Arial" w:cs="Arial"/>
      <w:noProof/>
      <w:color w:val="333333"/>
      <w:kern w:val="28"/>
      <w:szCs w:val="20"/>
    </w:rPr>
  </w:style>
  <w:style w:type="character" w:styleId="Hyperlink">
    <w:name w:val="Hyperlink"/>
    <w:basedOn w:val="DefaultParagraphFont"/>
    <w:uiPriority w:val="99"/>
    <w:rsid w:val="001E07EF"/>
    <w:rPr>
      <w:color w:val="0000FF"/>
      <w:u w:val="single"/>
    </w:rPr>
  </w:style>
  <w:style w:type="character" w:customStyle="1" w:styleId="Heading1Char">
    <w:name w:val="Heading 1 Char"/>
    <w:basedOn w:val="DefaultParagraphFont"/>
    <w:link w:val="Heading1"/>
    <w:rsid w:val="00177463"/>
    <w:rPr>
      <w:rFonts w:eastAsia="Times New Roman" w:cs="Arial"/>
      <w:b/>
      <w:color w:val="17253F"/>
      <w:kern w:val="32"/>
      <w:sz w:val="28"/>
      <w:szCs w:val="28"/>
    </w:rPr>
  </w:style>
  <w:style w:type="character" w:customStyle="1" w:styleId="Heading2Char">
    <w:name w:val="Heading 2 Char"/>
    <w:basedOn w:val="DefaultParagraphFont"/>
    <w:link w:val="Heading2"/>
    <w:rsid w:val="001E07EF"/>
    <w:rPr>
      <w:rFonts w:eastAsia="Times New Roman" w:cs="Arial"/>
      <w:color w:val="44546A" w:themeColor="text2"/>
      <w:kern w:val="28"/>
      <w:sz w:val="28"/>
      <w:szCs w:val="28"/>
    </w:rPr>
  </w:style>
  <w:style w:type="character" w:customStyle="1" w:styleId="Heading7Char">
    <w:name w:val="Heading 7 Char"/>
    <w:aliases w:val="Appendices Char"/>
    <w:basedOn w:val="DefaultParagraphFont"/>
    <w:link w:val="Heading7"/>
    <w:rsid w:val="001E07EF"/>
    <w:rPr>
      <w:rFonts w:ascii="Verdana" w:eastAsia="Times New Roman" w:hAnsi="Verdana" w:cs="Arial"/>
      <w:b/>
      <w:color w:val="2B3D73"/>
      <w:kern w:val="32"/>
      <w:sz w:val="28"/>
      <w:szCs w:val="24"/>
    </w:rPr>
  </w:style>
  <w:style w:type="paragraph" w:customStyle="1" w:styleId="Head1Normal">
    <w:name w:val="Head1Normal"/>
    <w:basedOn w:val="Normal"/>
    <w:link w:val="Head1NormalChar"/>
    <w:rsid w:val="001E07EF"/>
    <w:pPr>
      <w:keepNext/>
      <w:spacing w:before="120" w:after="120" w:line="240" w:lineRule="auto"/>
      <w:jc w:val="both"/>
    </w:pPr>
    <w:rPr>
      <w:rFonts w:ascii="Verdana" w:eastAsia="Times New Roman" w:hAnsi="Verdana" w:cs="Arial"/>
      <w:color w:val="333333"/>
      <w:kern w:val="28"/>
      <w:sz w:val="20"/>
      <w:szCs w:val="20"/>
    </w:rPr>
  </w:style>
  <w:style w:type="character" w:customStyle="1" w:styleId="Head1NormalChar">
    <w:name w:val="Head1Normal Char"/>
    <w:basedOn w:val="DefaultParagraphFont"/>
    <w:link w:val="Head1Normal"/>
    <w:rsid w:val="001E07EF"/>
    <w:rPr>
      <w:rFonts w:ascii="Verdana" w:eastAsia="Times New Roman" w:hAnsi="Verdana" w:cs="Arial"/>
      <w:color w:val="333333"/>
      <w:kern w:val="28"/>
      <w:sz w:val="20"/>
      <w:szCs w:val="20"/>
    </w:rPr>
  </w:style>
  <w:style w:type="character" w:styleId="UnresolvedMention">
    <w:name w:val="Unresolved Mention"/>
    <w:basedOn w:val="DefaultParagraphFont"/>
    <w:uiPriority w:val="99"/>
    <w:semiHidden/>
    <w:unhideWhenUsed/>
    <w:rsid w:val="00C92E72"/>
    <w:rPr>
      <w:color w:val="605E5C"/>
      <w:shd w:val="clear" w:color="auto" w:fill="E1DFDD"/>
    </w:rPr>
  </w:style>
  <w:style w:type="paragraph" w:styleId="ListParagraph">
    <w:name w:val="List Paragraph"/>
    <w:basedOn w:val="Normal"/>
    <w:uiPriority w:val="34"/>
    <w:qFormat/>
    <w:rsid w:val="00AB5820"/>
    <w:pPr>
      <w:ind w:left="720"/>
      <w:contextualSpacing/>
    </w:pPr>
  </w:style>
  <w:style w:type="character" w:customStyle="1" w:styleId="Heading3Char">
    <w:name w:val="Heading 3 Char"/>
    <w:basedOn w:val="DefaultParagraphFont"/>
    <w:link w:val="Heading3"/>
    <w:uiPriority w:val="9"/>
    <w:rsid w:val="0056624D"/>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56624D"/>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56624D"/>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56624D"/>
    <w:rPr>
      <w:rFonts w:asciiTheme="majorHAnsi" w:eastAsiaTheme="majorEastAsia" w:hAnsiTheme="majorHAnsi" w:cstheme="majorBidi"/>
      <w:color w:val="1F3763" w:themeColor="accent1" w:themeShade="7F"/>
    </w:rPr>
  </w:style>
  <w:style w:type="character" w:customStyle="1" w:styleId="Heading8Char">
    <w:name w:val="Heading 8 Char"/>
    <w:basedOn w:val="DefaultParagraphFont"/>
    <w:link w:val="Heading8"/>
    <w:uiPriority w:val="9"/>
    <w:semiHidden/>
    <w:rsid w:val="0056624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56624D"/>
    <w:rPr>
      <w:rFonts w:asciiTheme="majorHAnsi" w:eastAsiaTheme="majorEastAsia" w:hAnsiTheme="majorHAnsi" w:cstheme="majorBidi"/>
      <w:i/>
      <w:iCs/>
      <w:color w:val="272727" w:themeColor="text1" w:themeTint="D8"/>
      <w:sz w:val="21"/>
      <w:szCs w:val="21"/>
    </w:rPr>
  </w:style>
  <w:style w:type="paragraph" w:styleId="Revision">
    <w:name w:val="Revision"/>
    <w:hidden/>
    <w:uiPriority w:val="99"/>
    <w:semiHidden/>
    <w:rsid w:val="00EB559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DHCWGMPDPO@wales.nhs.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ukcgc.uk/manual/principl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DHCWGMPDPO@wales.nhs.uk"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215649\Downloads\DPOSS-Document%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1c3529a-4063-4275-bdde-e2623f9283a3">
      <Terms xmlns="http://schemas.microsoft.com/office/infopath/2007/PartnerControls"/>
    </lcf76f155ced4ddcb4097134ff3c332f>
    <TaxCatchAll xmlns="b3b81ff7-2708-4fbd-9e97-66d034567ccc" xsi:nil="true"/>
    <SharedWithUsers xmlns="b3b81ff7-2708-4fbd-9e97-66d034567ccc">
      <UserInfo>
        <DisplayName>Arran Evans (DHCW - Information Governance)</DisplayName>
        <AccountId>21</AccountId>
        <AccountType/>
      </UserInfo>
      <UserInfo>
        <DisplayName>Abigail Warren (DHCW - Information Governance)</DisplayName>
        <AccountId>39</AccountId>
        <AccountType/>
      </UserInfo>
      <UserInfo>
        <DisplayName>Rebecca Marino (DHCW - Information Governance)</DisplayName>
        <AccountId>26</AccountId>
        <AccountType/>
      </UserInfo>
      <UserInfo>
        <DisplayName>Francesca Harries (DHCW - Information Governance)</DisplayName>
        <AccountId>27</AccountId>
        <AccountType/>
      </UserInfo>
    </SharedWithUsers>
    <DocumentSummary xmlns="c1c3529a-4063-4275-bdde-e2623f9283a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011B30CE419D744850D475EF55BAF50" ma:contentTypeVersion="13" ma:contentTypeDescription="Create a new document." ma:contentTypeScope="" ma:versionID="c3b9694ad8cb4c349d7ff8159ebe26ce">
  <xsd:schema xmlns:xsd="http://www.w3.org/2001/XMLSchema" xmlns:xs="http://www.w3.org/2001/XMLSchema" xmlns:p="http://schemas.microsoft.com/office/2006/metadata/properties" xmlns:ns2="c1c3529a-4063-4275-bdde-e2623f9283a3" xmlns:ns3="b3b81ff7-2708-4fbd-9e97-66d034567ccc" targetNamespace="http://schemas.microsoft.com/office/2006/metadata/properties" ma:root="true" ma:fieldsID="dcc0babc4a2c862471e94012ed72cbf7" ns2:_="" ns3:_="">
    <xsd:import namespace="c1c3529a-4063-4275-bdde-e2623f9283a3"/>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DocumentSumma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c3529a-4063-4275-bdde-e2623f9283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DocumentSummary" ma:index="20" nillable="true" ma:displayName="Document Summary" ma:format="Dropdown" ma:internalName="DocumentSummary">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89ae197-40c6-4d41-aa17-4da0859a5469}"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 ds:uri="c1c3529a-4063-4275-bdde-e2623f9283a3"/>
    <ds:schemaRef ds:uri="b3b81ff7-2708-4fbd-9e97-66d034567ccc"/>
  </ds:schemaRefs>
</ds:datastoreItem>
</file>

<file path=customXml/itemProps2.xml><?xml version="1.0" encoding="utf-8"?>
<ds:datastoreItem xmlns:ds="http://schemas.openxmlformats.org/officeDocument/2006/customXml" ds:itemID="{40295B73-F2F6-40D4-B8EC-D18F0F4450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c3529a-4063-4275-bdde-e2623f9283a3"/>
    <ds:schemaRef ds:uri="b3b81ff7-2708-4fbd-9e97-66d034567c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5E48CD-91D5-4291-920C-405C45E51E6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DPOSS-Document (1).dotx</Template>
  <TotalTime>1</TotalTime>
  <Pages>10</Pages>
  <Words>3261</Words>
  <Characters>18592</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Harries</dc:creator>
  <cp:keywords/>
  <dc:description/>
  <cp:lastModifiedBy>Louise Evans (Penylan - Roath House Surgery)</cp:lastModifiedBy>
  <cp:revision>3</cp:revision>
  <dcterms:created xsi:type="dcterms:W3CDTF">2024-02-06T13:55:00Z</dcterms:created>
  <dcterms:modified xsi:type="dcterms:W3CDTF">2024-02-06T13:55:00Z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0x0101006011B30CE419D744850D475EF55BAF50</vt:lpwstr>
  </property>
  <property fmtid="{D5CDD505-2E9C-101B-9397-08002B2CF9AE}" pid="3" name="xd_Signature">
    <vt:bool>false</vt:bool>
  </property>
  <property fmtid="{D5CDD505-2E9C-101B-9397-08002B2CF9AE}" pid="4" name="xd_ProgID">
    <vt:lpwstr/>
  </property>
  <property fmtid="{D5CDD505-2E9C-101B-9397-08002B2CF9AE}" pid="5" name="TemplateUrl">
    <vt:lpwstr/>
  </property>
  <property fmtid="{D5CDD505-2E9C-101B-9397-08002B2CF9AE}" pid="6" name="ComplianceAssetId">
    <vt:lpwstr/>
  </property>
  <property fmtid="{D5CDD505-2E9C-101B-9397-08002B2CF9AE}" pid="7" name="TriggerFlowInfo">
    <vt:lpwstr/>
  </property>
  <property fmtid="{D5CDD505-2E9C-101B-9397-08002B2CF9AE}" pid="8" name="Order">
    <vt:r8>560500</vt:r8>
  </property>
  <property fmtid="{D5CDD505-2E9C-101B-9397-08002B2CF9AE}" pid="9" name="MediaServiceImageTags">
    <vt:lpwstr/>
  </property>
</Properties>
</file>